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246"/>
        <w:tblW w:w="9108" w:type="dxa"/>
        <w:jc w:val="center"/>
        <w:tblLayout w:type="fixed"/>
        <w:tblLook w:val="0000" w:firstRow="0" w:lastRow="0" w:firstColumn="0" w:lastColumn="0" w:noHBand="0" w:noVBand="0"/>
      </w:tblPr>
      <w:tblGrid>
        <w:gridCol w:w="1809"/>
        <w:gridCol w:w="7299"/>
      </w:tblGrid>
      <w:tr w:rsidR="002110AA" w:rsidRPr="0013365A" w14:paraId="1B953CBA" w14:textId="77777777" w:rsidTr="43C695E5">
        <w:trPr>
          <w:trHeight w:val="267"/>
          <w:jc w:val="center"/>
        </w:trPr>
        <w:tc>
          <w:tcPr>
            <w:tcW w:w="1809" w:type="dxa"/>
            <w:vMerge w:val="restart"/>
          </w:tcPr>
          <w:p w14:paraId="739DE1E8" w14:textId="54064EA1" w:rsidR="00623C17" w:rsidRPr="0013365A" w:rsidRDefault="00623C17" w:rsidP="43C695E5">
            <w:pPr>
              <w:jc w:val="right"/>
              <w:rPr>
                <w:b/>
                <w:bCs/>
              </w:rPr>
            </w:pPr>
            <w:r w:rsidRPr="0013365A">
              <w:rPr>
                <w:szCs w:val="24"/>
                <w:lang w:val="vi-VN" w:eastAsia="vi-VN"/>
              </w:rPr>
              <w:drawing>
                <wp:inline distT="0" distB="0" distL="0" distR="0" wp14:anchorId="470706D5" wp14:editId="6091CA2F">
                  <wp:extent cx="1042035" cy="850900"/>
                  <wp:effectExtent l="0" t="0" r="571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9" w:type="dxa"/>
          </w:tcPr>
          <w:p w14:paraId="0AF07AE5" w14:textId="77777777" w:rsidR="00623C17" w:rsidRPr="0013365A" w:rsidRDefault="00623C17" w:rsidP="43C695E5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46A74F2D" w14:textId="77777777" w:rsidR="00623C17" w:rsidRPr="0013365A" w:rsidRDefault="00623C17" w:rsidP="43C695E5">
            <w:pPr>
              <w:jc w:val="right"/>
              <w:rPr>
                <w:b/>
                <w:bCs/>
                <w:sz w:val="28"/>
                <w:szCs w:val="28"/>
              </w:rPr>
            </w:pPr>
            <w:r w:rsidRPr="0013365A">
              <w:rPr>
                <w:b/>
                <w:bCs/>
                <w:sz w:val="28"/>
                <w:szCs w:val="28"/>
              </w:rPr>
              <w:t>TẬP ĐOÀN XĂNG DẦU VIỆT NAM</w:t>
            </w:r>
          </w:p>
        </w:tc>
      </w:tr>
      <w:tr w:rsidR="002110AA" w:rsidRPr="0013365A" w14:paraId="3EDCBC67" w14:textId="77777777" w:rsidTr="43C695E5">
        <w:trPr>
          <w:trHeight w:val="267"/>
          <w:jc w:val="center"/>
        </w:trPr>
        <w:tc>
          <w:tcPr>
            <w:tcW w:w="1809" w:type="dxa"/>
            <w:vMerge/>
          </w:tcPr>
          <w:p w14:paraId="47477B12" w14:textId="77777777" w:rsidR="00623C17" w:rsidRPr="0013365A" w:rsidRDefault="00623C17" w:rsidP="002667BB">
            <w:pPr>
              <w:jc w:val="right"/>
              <w:rPr>
                <w:b/>
                <w:bCs/>
                <w:spacing w:val="-20"/>
                <w:szCs w:val="24"/>
              </w:rPr>
            </w:pPr>
          </w:p>
        </w:tc>
        <w:tc>
          <w:tcPr>
            <w:tcW w:w="7299" w:type="dxa"/>
          </w:tcPr>
          <w:p w14:paraId="1C4930AA" w14:textId="01705F01" w:rsidR="00623C17" w:rsidRPr="0013365A" w:rsidRDefault="00623C17" w:rsidP="002667BB">
            <w:pPr>
              <w:jc w:val="right"/>
              <w:rPr>
                <w:b/>
                <w:bCs/>
                <w:spacing w:val="-20"/>
                <w:sz w:val="28"/>
                <w:szCs w:val="28"/>
              </w:rPr>
            </w:pPr>
            <w:r w:rsidRPr="0013365A">
              <w:rPr>
                <w:iCs/>
                <w:sz w:val="28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858333" wp14:editId="2CF300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346710</wp:posOffset>
                      </wp:positionV>
                      <wp:extent cx="4448175" cy="0"/>
                      <wp:effectExtent l="13335" t="13335" r="5715" b="571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32" coordsize="21600,21600" o:oned="t" filled="f" o:spt="32" path="m,l21600,21600e" w14:anchorId="0D937705">
                      <v:path fillok="f" arrowok="t" o:connecttype="none"/>
                      <o:lock v:ext="edit" shapetype="t"/>
                    </v:shapetype>
                    <v:shape id="Straight Arrow Connector 3" style="position:absolute;margin-left:5.55pt;margin-top:27.3pt;width:35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"/>
                  </w:pict>
                </mc:Fallback>
              </mc:AlternateContent>
            </w:r>
            <w:r w:rsidRPr="0013365A">
              <w:rPr>
                <w:b/>
                <w:bCs/>
                <w:spacing w:val="-20"/>
                <w:sz w:val="28"/>
                <w:szCs w:val="28"/>
              </w:rPr>
              <w:t>CÔNG TY CỔ PHẦN  TIN HỌC VIỄN THÔNG  PETROLIMEX</w:t>
            </w:r>
          </w:p>
        </w:tc>
      </w:tr>
    </w:tbl>
    <w:p w14:paraId="62BACE8A" w14:textId="77777777" w:rsidR="00D26E14" w:rsidRPr="0013365A" w:rsidRDefault="00D26E14" w:rsidP="43C695E5">
      <w:pPr>
        <w:spacing w:before="120" w:line="240" w:lineRule="auto"/>
        <w:jc w:val="center"/>
        <w:rPr>
          <w:b/>
          <w:bCs/>
        </w:rPr>
      </w:pPr>
    </w:p>
    <w:p w14:paraId="33926BFC" w14:textId="77777777" w:rsidR="00D26E14" w:rsidRPr="0013365A" w:rsidRDefault="00D26E14" w:rsidP="43C695E5">
      <w:pPr>
        <w:spacing w:before="120" w:line="240" w:lineRule="auto"/>
        <w:jc w:val="center"/>
        <w:rPr>
          <w:b/>
          <w:bCs/>
        </w:rPr>
      </w:pPr>
    </w:p>
    <w:p w14:paraId="134572F3" w14:textId="77777777" w:rsidR="00D26E14" w:rsidRPr="0013365A" w:rsidRDefault="00D26E14" w:rsidP="43C695E5">
      <w:pPr>
        <w:spacing w:before="120" w:line="240" w:lineRule="auto"/>
        <w:ind w:firstLine="720"/>
        <w:jc w:val="center"/>
        <w:rPr>
          <w:b/>
          <w:bCs/>
        </w:rPr>
      </w:pPr>
    </w:p>
    <w:p w14:paraId="6A5783EE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3A6D2F62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09BF87FD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13D0B008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47FDE272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71E50A73" w14:textId="77777777" w:rsidR="00D26E14" w:rsidRPr="0013365A" w:rsidRDefault="00D26E14" w:rsidP="43C695E5">
      <w:pPr>
        <w:spacing w:before="120" w:line="240" w:lineRule="auto"/>
        <w:ind w:left="734"/>
        <w:rPr>
          <w:b/>
          <w:bCs/>
        </w:rPr>
      </w:pPr>
    </w:p>
    <w:p w14:paraId="7ACED236" w14:textId="77777777" w:rsidR="00D26E14" w:rsidRPr="0013365A" w:rsidRDefault="00D26E14" w:rsidP="43C695E5">
      <w:pPr>
        <w:spacing w:before="120" w:line="240" w:lineRule="auto"/>
        <w:ind w:left="734"/>
        <w:jc w:val="right"/>
        <w:rPr>
          <w:b/>
          <w:bCs/>
        </w:rPr>
      </w:pPr>
    </w:p>
    <w:p w14:paraId="6B636C4F" w14:textId="77777777" w:rsidR="00D26E14" w:rsidRPr="0013365A" w:rsidRDefault="00D26E14" w:rsidP="43C695E5">
      <w:pPr>
        <w:spacing w:before="120" w:line="240" w:lineRule="auto"/>
        <w:ind w:left="734"/>
        <w:jc w:val="right"/>
        <w:rPr>
          <w:b/>
          <w:bCs/>
        </w:rPr>
      </w:pPr>
    </w:p>
    <w:p w14:paraId="603EF4EE" w14:textId="31CBF3A8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48"/>
          <w:szCs w:val="48"/>
        </w:rPr>
      </w:pPr>
      <w:r w:rsidRPr="0013365A">
        <w:rPr>
          <w:rFonts w:eastAsia="Times New Roman"/>
          <w:b/>
          <w:bCs/>
          <w:sz w:val="48"/>
          <w:szCs w:val="48"/>
        </w:rPr>
        <w:t xml:space="preserve">Tài liệu </w:t>
      </w:r>
      <w:r w:rsidR="0053578B" w:rsidRPr="0013365A">
        <w:rPr>
          <w:rFonts w:eastAsia="Times New Roman"/>
          <w:b/>
          <w:bCs/>
          <w:sz w:val="48"/>
          <w:szCs w:val="48"/>
        </w:rPr>
        <w:t>hướng dẫn cập nhật</w:t>
      </w:r>
      <w:r w:rsidR="00623C17" w:rsidRPr="0013365A">
        <w:rPr>
          <w:rFonts w:eastAsia="Times New Roman"/>
          <w:b/>
          <w:bCs/>
          <w:sz w:val="48"/>
          <w:szCs w:val="48"/>
        </w:rPr>
        <w:t xml:space="preserve"> </w:t>
      </w:r>
      <w:r w:rsidRPr="0013365A">
        <w:rPr>
          <w:rFonts w:eastAsia="Times New Roman"/>
          <w:b/>
          <w:bCs/>
          <w:sz w:val="48"/>
          <w:szCs w:val="48"/>
        </w:rPr>
        <w:t xml:space="preserve"> </w:t>
      </w:r>
    </w:p>
    <w:p w14:paraId="4E677F1B" w14:textId="289B149C" w:rsidR="00A67445" w:rsidRPr="0013365A" w:rsidRDefault="00395187" w:rsidP="43C695E5">
      <w:pPr>
        <w:spacing w:before="120" w:line="240" w:lineRule="auto"/>
        <w:jc w:val="right"/>
        <w:rPr>
          <w:rFonts w:eastAsia="Times New Roman"/>
          <w:b/>
          <w:bCs/>
          <w:sz w:val="48"/>
          <w:szCs w:val="48"/>
        </w:rPr>
      </w:pPr>
      <w:r w:rsidRPr="0013365A">
        <w:rPr>
          <w:rFonts w:eastAsia="Times New Roman"/>
          <w:b/>
          <w:bCs/>
          <w:sz w:val="48"/>
          <w:szCs w:val="48"/>
        </w:rPr>
        <w:t>VIẾT HOÁ ĐƠN THEO LOG BÁN HÀNG</w:t>
      </w:r>
    </w:p>
    <w:p w14:paraId="2D9B2AE6" w14:textId="77777777" w:rsidR="00D26E14" w:rsidRPr="0013365A" w:rsidRDefault="00D26E14" w:rsidP="00D26E14">
      <w:pPr>
        <w:spacing w:before="120" w:line="240" w:lineRule="auto"/>
        <w:jc w:val="right"/>
      </w:pPr>
      <w:r w:rsidRPr="0013365A">
        <w:t>PHẦN MỀM QUẢN LÝ HỆ THỐNG CỬA HÀNG XĂNG DẦU</w:t>
      </w:r>
    </w:p>
    <w:p w14:paraId="34C97AE5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307C65A7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2F5495EE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5B089244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72E02D7E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1D3E1F1B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733C0AAC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61726DB5" w14:textId="77777777" w:rsidR="00D26E14" w:rsidRPr="0013365A" w:rsidRDefault="00D26E14" w:rsidP="43C695E5">
      <w:pPr>
        <w:spacing w:before="120" w:line="240" w:lineRule="auto"/>
        <w:rPr>
          <w:b/>
          <w:bCs/>
        </w:rPr>
      </w:pPr>
    </w:p>
    <w:p w14:paraId="7DE79117" w14:textId="77777777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</w:pPr>
    </w:p>
    <w:p w14:paraId="37B6257A" w14:textId="77777777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</w:pPr>
    </w:p>
    <w:p w14:paraId="61C8988D" w14:textId="77777777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</w:pPr>
    </w:p>
    <w:p w14:paraId="67915441" w14:textId="77777777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</w:pPr>
    </w:p>
    <w:p w14:paraId="4D5A2531" w14:textId="77777777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</w:pPr>
    </w:p>
    <w:p w14:paraId="1651B201" w14:textId="15F56274" w:rsidR="00D26E14" w:rsidRPr="0013365A" w:rsidRDefault="00D26E14" w:rsidP="43C695E5">
      <w:pPr>
        <w:spacing w:before="120" w:line="240" w:lineRule="auto"/>
        <w:jc w:val="right"/>
        <w:rPr>
          <w:rFonts w:eastAsia="Times New Roman"/>
          <w:b/>
          <w:bCs/>
          <w:sz w:val="28"/>
          <w:szCs w:val="28"/>
        </w:rPr>
        <w:sectPr w:rsidR="00D26E14" w:rsidRPr="0013365A" w:rsidSect="00D26E14">
          <w:footerReference w:type="default" r:id="rId11"/>
          <w:pgSz w:w="11907" w:h="16840" w:code="9"/>
          <w:pgMar w:top="1134" w:right="1134" w:bottom="1134" w:left="1701" w:header="720" w:footer="0" w:gutter="0"/>
          <w:cols w:space="720"/>
          <w:titlePg/>
          <w:docGrid w:linePitch="360"/>
        </w:sectPr>
      </w:pPr>
      <w:r w:rsidRPr="0013365A">
        <w:rPr>
          <w:rFonts w:eastAsia="Times New Roman"/>
          <w:b/>
          <w:bCs/>
          <w:sz w:val="28"/>
          <w:szCs w:val="28"/>
        </w:rPr>
        <w:t xml:space="preserve">HÀ NỘI, </w:t>
      </w:r>
      <w:r w:rsidR="00395187" w:rsidRPr="0013365A">
        <w:rPr>
          <w:rFonts w:eastAsia="Times New Roman"/>
          <w:b/>
          <w:bCs/>
          <w:sz w:val="28"/>
          <w:szCs w:val="28"/>
        </w:rPr>
        <w:t>0</w:t>
      </w:r>
      <w:r w:rsidR="004A0CAA">
        <w:rPr>
          <w:rFonts w:eastAsia="Times New Roman"/>
          <w:b/>
          <w:bCs/>
          <w:sz w:val="28"/>
          <w:szCs w:val="28"/>
        </w:rPr>
        <w:t>6</w:t>
      </w:r>
      <w:r w:rsidRPr="0013365A">
        <w:rPr>
          <w:rFonts w:eastAsia="Times New Roman"/>
          <w:b/>
          <w:bCs/>
          <w:sz w:val="28"/>
          <w:szCs w:val="28"/>
        </w:rPr>
        <w:t>/20</w:t>
      </w:r>
      <w:r w:rsidR="00A67445" w:rsidRPr="0013365A">
        <w:rPr>
          <w:rFonts w:eastAsia="Times New Roman"/>
          <w:b/>
          <w:bCs/>
          <w:sz w:val="28"/>
          <w:szCs w:val="28"/>
        </w:rPr>
        <w:t>2</w:t>
      </w:r>
      <w:r w:rsidR="00395187" w:rsidRPr="0013365A">
        <w:rPr>
          <w:rFonts w:eastAsia="Times New Roman"/>
          <w:b/>
          <w:bCs/>
          <w:sz w:val="28"/>
          <w:szCs w:val="28"/>
        </w:rPr>
        <w:t>3</w:t>
      </w:r>
    </w:p>
    <w:p w14:paraId="7312A723" w14:textId="77777777" w:rsidR="00000AC5" w:rsidRPr="0013365A" w:rsidRDefault="00000AC5" w:rsidP="005975BD">
      <w:pPr>
        <w:pStyle w:val="TOCHeading"/>
        <w:jc w:val="center"/>
        <w:rPr>
          <w:rFonts w:ascii="Times New Roman" w:hAnsi="Times New Roman"/>
          <w:color w:val="auto"/>
        </w:rPr>
      </w:pPr>
      <w:bookmarkStart w:id="0" w:name="_Toc136094162"/>
      <w:r w:rsidRPr="0013365A">
        <w:rPr>
          <w:rFonts w:ascii="Times New Roman" w:hAnsi="Times New Roman"/>
          <w:color w:val="auto"/>
        </w:rPr>
        <w:lastRenderedPageBreak/>
        <w:t>MỤC LỤC</w:t>
      </w:r>
      <w:bookmarkEnd w:id="0"/>
    </w:p>
    <w:p w14:paraId="6474F773" w14:textId="24014DC4" w:rsidR="00963B31" w:rsidRPr="0013365A" w:rsidRDefault="00000AC5">
      <w:pPr>
        <w:pStyle w:val="TOC1"/>
        <w:rPr>
          <w:rFonts w:eastAsiaTheme="minorEastAsia"/>
          <w:kern w:val="2"/>
          <w:sz w:val="22"/>
          <w:szCs w:val="22"/>
          <w14:ligatures w14:val="standardContextual"/>
        </w:rPr>
      </w:pPr>
      <w:r w:rsidRPr="0013365A">
        <w:fldChar w:fldCharType="begin"/>
      </w:r>
      <w:r w:rsidRPr="0013365A">
        <w:instrText xml:space="preserve"> TOC \o "1-3" \h \z \u </w:instrText>
      </w:r>
      <w:r w:rsidRPr="0013365A">
        <w:fldChar w:fldCharType="separate"/>
      </w:r>
    </w:p>
    <w:p w14:paraId="7645E272" w14:textId="5350E5C4" w:rsidR="00963B31" w:rsidRPr="0013365A" w:rsidRDefault="00000000">
      <w:pPr>
        <w:pStyle w:val="TOC2"/>
        <w:rPr>
          <w:rFonts w:eastAsiaTheme="minorEastAsia"/>
          <w:kern w:val="2"/>
          <w:sz w:val="22"/>
          <w:szCs w:val="22"/>
          <w14:ligatures w14:val="standardContextual"/>
        </w:rPr>
      </w:pPr>
      <w:hyperlink w:anchor="_Toc136094163" w:history="1">
        <w:r w:rsidR="00963B31" w:rsidRPr="0013365A">
          <w:rPr>
            <w:rStyle w:val="Hyperlink"/>
          </w:rPr>
          <w:t>Bước 1: Cập nhật EGAS Client</w:t>
        </w:r>
        <w:r w:rsidR="00963B31" w:rsidRPr="0013365A">
          <w:rPr>
            <w:webHidden/>
          </w:rPr>
          <w:tab/>
        </w:r>
        <w:r w:rsidR="00963B31" w:rsidRPr="0013365A">
          <w:rPr>
            <w:webHidden/>
          </w:rPr>
          <w:fldChar w:fldCharType="begin"/>
        </w:r>
        <w:r w:rsidR="00963B31" w:rsidRPr="0013365A">
          <w:rPr>
            <w:webHidden/>
          </w:rPr>
          <w:instrText xml:space="preserve"> PAGEREF _Toc136094163 \h </w:instrText>
        </w:r>
        <w:r w:rsidR="00963B31" w:rsidRPr="0013365A">
          <w:rPr>
            <w:webHidden/>
          </w:rPr>
        </w:r>
        <w:r w:rsidR="00963B31" w:rsidRPr="0013365A">
          <w:rPr>
            <w:webHidden/>
          </w:rPr>
          <w:fldChar w:fldCharType="separate"/>
        </w:r>
        <w:r w:rsidR="004752D7">
          <w:rPr>
            <w:webHidden/>
          </w:rPr>
          <w:t>3</w:t>
        </w:r>
        <w:r w:rsidR="00963B31" w:rsidRPr="0013365A">
          <w:rPr>
            <w:webHidden/>
          </w:rPr>
          <w:fldChar w:fldCharType="end"/>
        </w:r>
      </w:hyperlink>
    </w:p>
    <w:p w14:paraId="720D304A" w14:textId="70C8E366" w:rsidR="00963B31" w:rsidRPr="0013365A" w:rsidRDefault="00000000">
      <w:pPr>
        <w:pStyle w:val="TOC2"/>
        <w:rPr>
          <w:rFonts w:eastAsiaTheme="minorEastAsia"/>
          <w:kern w:val="2"/>
          <w:sz w:val="22"/>
          <w:szCs w:val="22"/>
          <w14:ligatures w14:val="standardContextual"/>
        </w:rPr>
      </w:pPr>
      <w:hyperlink w:anchor="_Toc136094164" w:history="1">
        <w:r w:rsidR="00963B31" w:rsidRPr="0013365A">
          <w:rPr>
            <w:rStyle w:val="Hyperlink"/>
          </w:rPr>
          <w:t>Bước 2: Lấy dữ liệu giao dịch POS</w:t>
        </w:r>
        <w:r w:rsidR="00963B31" w:rsidRPr="0013365A">
          <w:rPr>
            <w:webHidden/>
          </w:rPr>
          <w:tab/>
        </w:r>
        <w:r w:rsidR="00963B31" w:rsidRPr="0013365A">
          <w:rPr>
            <w:webHidden/>
          </w:rPr>
          <w:fldChar w:fldCharType="begin"/>
        </w:r>
        <w:r w:rsidR="00963B31" w:rsidRPr="0013365A">
          <w:rPr>
            <w:webHidden/>
          </w:rPr>
          <w:instrText xml:space="preserve"> PAGEREF _Toc136094164 \h </w:instrText>
        </w:r>
        <w:r w:rsidR="00963B31" w:rsidRPr="0013365A">
          <w:rPr>
            <w:webHidden/>
          </w:rPr>
        </w:r>
        <w:r w:rsidR="00963B31" w:rsidRPr="0013365A">
          <w:rPr>
            <w:webHidden/>
          </w:rPr>
          <w:fldChar w:fldCharType="separate"/>
        </w:r>
        <w:r w:rsidR="004752D7">
          <w:rPr>
            <w:webHidden/>
          </w:rPr>
          <w:t>3</w:t>
        </w:r>
        <w:r w:rsidR="00963B31" w:rsidRPr="0013365A">
          <w:rPr>
            <w:webHidden/>
          </w:rPr>
          <w:fldChar w:fldCharType="end"/>
        </w:r>
      </w:hyperlink>
    </w:p>
    <w:p w14:paraId="7F0270E7" w14:textId="2A405AF0" w:rsidR="00963B31" w:rsidRPr="0013365A" w:rsidRDefault="00000000">
      <w:pPr>
        <w:pStyle w:val="TOC2"/>
        <w:rPr>
          <w:rFonts w:eastAsiaTheme="minorEastAsia"/>
          <w:kern w:val="2"/>
          <w:sz w:val="22"/>
          <w:szCs w:val="22"/>
          <w14:ligatures w14:val="standardContextual"/>
        </w:rPr>
      </w:pPr>
      <w:hyperlink w:anchor="_Toc136094165" w:history="1">
        <w:r w:rsidR="00963B31" w:rsidRPr="0013365A">
          <w:rPr>
            <w:rStyle w:val="Hyperlink"/>
          </w:rPr>
          <w:t>Bước 3: Cập nhật AGAS và KTMS</w:t>
        </w:r>
        <w:r w:rsidR="00963B31" w:rsidRPr="0013365A">
          <w:rPr>
            <w:webHidden/>
          </w:rPr>
          <w:tab/>
        </w:r>
        <w:r w:rsidR="00963B31" w:rsidRPr="0013365A">
          <w:rPr>
            <w:webHidden/>
          </w:rPr>
          <w:fldChar w:fldCharType="begin"/>
        </w:r>
        <w:r w:rsidR="00963B31" w:rsidRPr="0013365A">
          <w:rPr>
            <w:webHidden/>
          </w:rPr>
          <w:instrText xml:space="preserve"> PAGEREF _Toc136094165 \h </w:instrText>
        </w:r>
        <w:r w:rsidR="00963B31" w:rsidRPr="0013365A">
          <w:rPr>
            <w:webHidden/>
          </w:rPr>
        </w:r>
        <w:r w:rsidR="00963B31" w:rsidRPr="0013365A">
          <w:rPr>
            <w:webHidden/>
          </w:rPr>
          <w:fldChar w:fldCharType="separate"/>
        </w:r>
        <w:r w:rsidR="004752D7">
          <w:rPr>
            <w:webHidden/>
          </w:rPr>
          <w:t>4</w:t>
        </w:r>
        <w:r w:rsidR="00963B31" w:rsidRPr="0013365A">
          <w:rPr>
            <w:webHidden/>
          </w:rPr>
          <w:fldChar w:fldCharType="end"/>
        </w:r>
      </w:hyperlink>
    </w:p>
    <w:p w14:paraId="1BB24F06" w14:textId="1CABE783" w:rsidR="00963B31" w:rsidRPr="0013365A" w:rsidRDefault="00000000">
      <w:pPr>
        <w:pStyle w:val="TOC2"/>
        <w:rPr>
          <w:rFonts w:eastAsiaTheme="minorEastAsia"/>
          <w:kern w:val="2"/>
          <w:sz w:val="22"/>
          <w:szCs w:val="22"/>
          <w14:ligatures w14:val="standardContextual"/>
        </w:rPr>
      </w:pPr>
      <w:hyperlink w:anchor="_Toc136094166" w:history="1">
        <w:r w:rsidR="00963B31" w:rsidRPr="0013365A">
          <w:rPr>
            <w:rStyle w:val="Hyperlink"/>
          </w:rPr>
          <w:t>Bước 4: Cập nhật POS</w:t>
        </w:r>
        <w:r w:rsidR="00963B31" w:rsidRPr="0013365A">
          <w:rPr>
            <w:webHidden/>
          </w:rPr>
          <w:tab/>
        </w:r>
        <w:r w:rsidR="00963B31" w:rsidRPr="0013365A">
          <w:rPr>
            <w:webHidden/>
          </w:rPr>
          <w:fldChar w:fldCharType="begin"/>
        </w:r>
        <w:r w:rsidR="00963B31" w:rsidRPr="0013365A">
          <w:rPr>
            <w:webHidden/>
          </w:rPr>
          <w:instrText xml:space="preserve"> PAGEREF _Toc136094166 \h </w:instrText>
        </w:r>
        <w:r w:rsidR="00963B31" w:rsidRPr="0013365A">
          <w:rPr>
            <w:webHidden/>
          </w:rPr>
        </w:r>
        <w:r w:rsidR="00963B31" w:rsidRPr="0013365A">
          <w:rPr>
            <w:webHidden/>
          </w:rPr>
          <w:fldChar w:fldCharType="separate"/>
        </w:r>
        <w:r w:rsidR="004752D7">
          <w:rPr>
            <w:webHidden/>
          </w:rPr>
          <w:t>6</w:t>
        </w:r>
        <w:r w:rsidR="00963B31" w:rsidRPr="0013365A">
          <w:rPr>
            <w:webHidden/>
          </w:rPr>
          <w:fldChar w:fldCharType="end"/>
        </w:r>
      </w:hyperlink>
    </w:p>
    <w:p w14:paraId="78395BC5" w14:textId="228E4B75" w:rsidR="0053578B" w:rsidRPr="0013365A" w:rsidRDefault="00000AC5" w:rsidP="2F60D3E2">
      <w:pPr>
        <w:pStyle w:val="Heading2"/>
      </w:pPr>
      <w:r w:rsidRPr="0013365A">
        <w:fldChar w:fldCharType="end"/>
      </w:r>
    </w:p>
    <w:p w14:paraId="0FDF20FF" w14:textId="0D3E2486" w:rsidR="2F60D3E2" w:rsidRDefault="0053578B" w:rsidP="00395645">
      <w:pPr>
        <w:pStyle w:val="Heading2"/>
      </w:pPr>
      <w:r w:rsidRPr="0013365A">
        <w:br w:type="page"/>
      </w:r>
      <w:bookmarkStart w:id="1" w:name="_Toc136094163"/>
      <w:r w:rsidRPr="0013365A">
        <w:rPr>
          <w:u w:val="single"/>
        </w:rPr>
        <w:lastRenderedPageBreak/>
        <w:t>Bước 1</w:t>
      </w:r>
      <w:r w:rsidRPr="0013365A">
        <w:t>: Cập nhật EGAS Client</w:t>
      </w:r>
      <w:bookmarkEnd w:id="1"/>
    </w:p>
    <w:p w14:paraId="4665E9F3" w14:textId="77777777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Mục đích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317C6731" w14:textId="4FFE450C" w:rsidR="00AC5A66" w:rsidRPr="00AC5A66" w:rsidRDefault="00AC5A66" w:rsidP="00AC5A6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sz w:val="24"/>
          <w:szCs w:val="24"/>
        </w:rPr>
        <w:t>Cập nhật source code</w:t>
      </w:r>
      <w:r>
        <w:rPr>
          <w:rFonts w:ascii="Times New Roman" w:hAnsi="Times New Roman"/>
          <w:sz w:val="24"/>
          <w:szCs w:val="24"/>
        </w:rPr>
        <w:t xml:space="preserve"> nội dung “Viết hoá đơn theo log”</w:t>
      </w:r>
      <w:r w:rsidRPr="00AC5A66">
        <w:rPr>
          <w:rFonts w:ascii="Times New Roman" w:hAnsi="Times New Roman"/>
          <w:sz w:val="24"/>
          <w:szCs w:val="24"/>
        </w:rPr>
        <w:t xml:space="preserve"> cho EGAS Client</w:t>
      </w:r>
    </w:p>
    <w:p w14:paraId="456ABA20" w14:textId="2E070612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Các</w:t>
      </w:r>
      <w:r w:rsidR="00E63445">
        <w:rPr>
          <w:rFonts w:ascii="Times New Roman" w:hAnsi="Times New Roman"/>
          <w:b/>
          <w:bCs/>
          <w:sz w:val="24"/>
          <w:szCs w:val="24"/>
        </w:rPr>
        <w:t>h</w:t>
      </w:r>
      <w:r w:rsidRPr="00AC5A66">
        <w:rPr>
          <w:rFonts w:ascii="Times New Roman" w:hAnsi="Times New Roman"/>
          <w:b/>
          <w:bCs/>
          <w:sz w:val="24"/>
          <w:szCs w:val="24"/>
        </w:rPr>
        <w:t xml:space="preserve"> thực hiện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58DBA010" w14:textId="3B9E0F93" w:rsidR="456C8FE4" w:rsidRPr="0013365A" w:rsidRDefault="456C8FE4" w:rsidP="43C695E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 xml:space="preserve">Dừng phát hành hoá đơn. </w:t>
      </w:r>
    </w:p>
    <w:p w14:paraId="4D283286" w14:textId="02658F7B" w:rsidR="456C8FE4" w:rsidRPr="0013365A" w:rsidRDefault="456C8FE4" w:rsidP="00CE03F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noProof w:val="0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>Thoát chương trình EGAS tại các</w:t>
      </w:r>
      <w:r w:rsidR="66316A00" w:rsidRPr="0013365A">
        <w:rPr>
          <w:rFonts w:ascii="Times New Roman" w:hAnsi="Times New Roman"/>
          <w:sz w:val="24"/>
          <w:szCs w:val="24"/>
        </w:rPr>
        <w:t xml:space="preserve"> máy trạm</w:t>
      </w:r>
      <w:r w:rsidR="3A09452C" w:rsidRPr="0013365A">
        <w:rPr>
          <w:rFonts w:ascii="Times New Roman" w:hAnsi="Times New Roman"/>
          <w:sz w:val="24"/>
          <w:szCs w:val="24"/>
        </w:rPr>
        <w:t xml:space="preserve">. </w:t>
      </w:r>
      <w:r w:rsidRPr="0013365A">
        <w:rPr>
          <w:rFonts w:ascii="Times New Roman" w:hAnsi="Times New Roman"/>
          <w:sz w:val="24"/>
          <w:szCs w:val="24"/>
        </w:rPr>
        <w:t xml:space="preserve">Tại máy chủ </w:t>
      </w:r>
      <w:r w:rsidR="655B8BF5" w:rsidRPr="0013365A">
        <w:rPr>
          <w:rFonts w:ascii="Times New Roman" w:hAnsi="Times New Roman"/>
          <w:sz w:val="24"/>
          <w:szCs w:val="24"/>
        </w:rPr>
        <w:t xml:space="preserve">(192.168.1.101) </w:t>
      </w:r>
      <w:r w:rsidRPr="0013365A">
        <w:rPr>
          <w:rFonts w:ascii="Times New Roman" w:hAnsi="Times New Roman"/>
          <w:sz w:val="24"/>
          <w:szCs w:val="24"/>
        </w:rPr>
        <w:t xml:space="preserve">- Thoát ra, đăng nhập lại -&gt; trên màn hình đăng nhập Egas </w:t>
      </w:r>
      <w:r w:rsidR="00395645" w:rsidRPr="0013365A">
        <w:rPr>
          <w:rFonts w:ascii="Times New Roman" w:hAnsi="Times New Roman"/>
          <w:sz w:val="24"/>
          <w:szCs w:val="24"/>
        </w:rPr>
        <w:t>C</w:t>
      </w:r>
      <w:r w:rsidRPr="0013365A">
        <w:rPr>
          <w:rFonts w:ascii="Times New Roman" w:hAnsi="Times New Roman"/>
          <w:sz w:val="24"/>
          <w:szCs w:val="24"/>
        </w:rPr>
        <w:t xml:space="preserve">lient: </w:t>
      </w:r>
      <w:r w:rsidR="00395645" w:rsidRPr="0013365A">
        <w:rPr>
          <w:rFonts w:ascii="Times New Roman" w:hAnsi="Times New Roman"/>
          <w:sz w:val="24"/>
          <w:szCs w:val="24"/>
        </w:rPr>
        <w:t>N</w:t>
      </w:r>
      <w:r w:rsidRPr="0013365A">
        <w:rPr>
          <w:rFonts w:ascii="Times New Roman" w:hAnsi="Times New Roman"/>
          <w:sz w:val="24"/>
          <w:szCs w:val="24"/>
        </w:rPr>
        <w:t>ếu có popup hiện như hình bấm OK.</w:t>
      </w:r>
    </w:p>
    <w:p w14:paraId="3D89D2D8" w14:textId="640E5B3D" w:rsidR="004070C6" w:rsidRPr="0013365A" w:rsidRDefault="004070C6" w:rsidP="004070C6">
      <w:pPr>
        <w:rPr>
          <w:lang w:eastAsia="x-none"/>
        </w:rPr>
      </w:pPr>
      <w:r w:rsidRPr="0013365A">
        <w:drawing>
          <wp:inline distT="0" distB="0" distL="0" distR="0" wp14:anchorId="15CF1E29" wp14:editId="65FE9953">
            <wp:extent cx="5735954" cy="1650365"/>
            <wp:effectExtent l="0" t="0" r="0" b="6985"/>
            <wp:docPr id="1823805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C7B1" w14:textId="2A29FC1D" w:rsidR="0053578B" w:rsidRPr="00D271A0" w:rsidRDefault="00D271A0" w:rsidP="00D271A0">
      <w:pPr>
        <w:pStyle w:val="ListParagraph"/>
        <w:ind w:left="0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  <w:r w:rsidRPr="0013365A"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  <w:t xml:space="preserve">Lưu ý: </w:t>
      </w:r>
    </w:p>
    <w:p w14:paraId="0A816644" w14:textId="3C5BB822" w:rsidR="002F0236" w:rsidRPr="00684436" w:rsidRDefault="002F0236" w:rsidP="002F0236">
      <w:pPr>
        <w:pStyle w:val="ListParagraph"/>
        <w:numPr>
          <w:ilvl w:val="0"/>
          <w:numId w:val="1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>Trong trường hợp cửa hàng không thể update</w:t>
      </w:r>
      <w:r w:rsidR="00D271A0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EGAS</w:t>
      </w: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tự động</w:t>
      </w:r>
      <w:r w:rsidR="00624800" w:rsidRPr="00684436">
        <w:rPr>
          <w:rFonts w:ascii="Times New Roman" w:hAnsi="Times New Roman"/>
          <w:color w:val="FF0000"/>
          <w:sz w:val="24"/>
          <w:szCs w:val="24"/>
          <w:lang w:eastAsia="x-none"/>
        </w:rPr>
        <w:t>,</w:t>
      </w: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người dùng</w:t>
      </w:r>
      <w:r w:rsidR="00624800"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thực hiện update</w:t>
      </w:r>
      <w:r w:rsidR="00D271A0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EGAS</w:t>
      </w:r>
      <w:r w:rsidR="00624800"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thủ công:</w:t>
      </w:r>
    </w:p>
    <w:p w14:paraId="18F0E5DC" w14:textId="77777777" w:rsidR="00624800" w:rsidRPr="0013365A" w:rsidRDefault="00624800" w:rsidP="00624800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Truy cập vào đường dẫn </w:t>
      </w:r>
      <w:hyperlink r:id="rId13" w:history="1">
        <w:r w:rsidRPr="0013365A">
          <w:rPr>
            <w:rStyle w:val="Hyperlink"/>
            <w:rFonts w:ascii="Times New Roman" w:hAnsi="Times New Roman"/>
            <w:color w:val="0070C0"/>
            <w:sz w:val="24"/>
            <w:szCs w:val="24"/>
            <w:u w:val="none"/>
            <w:lang w:eastAsia="x-none"/>
          </w:rPr>
          <w:t>https://egas.petrolimex.com.vn/Downloads/VHDTL/EGAS/</w:t>
        </w:r>
      </w:hyperlink>
      <w:r w:rsidRPr="0013365A">
        <w:rPr>
          <w:rFonts w:ascii="Times New Roman" w:hAnsi="Times New Roman"/>
          <w:color w:val="0070C0"/>
          <w:sz w:val="24"/>
          <w:szCs w:val="24"/>
          <w:lang w:eastAsia="x-none"/>
        </w:rPr>
        <w:t xml:space="preserve"> </w:t>
      </w:r>
    </w:p>
    <w:p w14:paraId="3F14D900" w14:textId="0F7FF63C" w:rsidR="00624800" w:rsidRPr="0013365A" w:rsidRDefault="00624800" w:rsidP="00624800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Tải file </w:t>
      </w:r>
      <w:r w:rsidRPr="0013365A">
        <w:rPr>
          <w:rFonts w:ascii="Times New Roman" w:hAnsi="Times New Roman"/>
          <w:color w:val="0070C0"/>
          <w:sz w:val="24"/>
          <w:szCs w:val="24"/>
          <w:lang w:eastAsia="x-none"/>
        </w:rPr>
        <w:t>EGAS_Client_Update.zip</w:t>
      </w:r>
    </w:p>
    <w:p w14:paraId="5FC6D798" w14:textId="77777777" w:rsidR="00624800" w:rsidRPr="00684436" w:rsidRDefault="00624800" w:rsidP="00624800">
      <w:pPr>
        <w:pStyle w:val="ListParagraph"/>
        <w:numPr>
          <w:ilvl w:val="1"/>
          <w:numId w:val="1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Giải nén và copy vào thư mục đã cài đặt EGAS Client. </w:t>
      </w:r>
    </w:p>
    <w:p w14:paraId="4581FAE4" w14:textId="3EA33DEC" w:rsidR="00624F63" w:rsidRPr="00624F63" w:rsidRDefault="00624800" w:rsidP="00624800">
      <w:pPr>
        <w:pStyle w:val="ListParagraph"/>
        <w:ind w:left="1440"/>
        <w:rPr>
          <w:rFonts w:ascii="Times New Roman" w:hAnsi="Times New Roman"/>
          <w:color w:val="2E74B5" w:themeColor="accent1" w:themeShade="BF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2E74B5" w:themeColor="accent1" w:themeShade="BF"/>
          <w:sz w:val="24"/>
          <w:szCs w:val="24"/>
          <w:lang w:eastAsia="x-none"/>
        </w:rPr>
        <w:t>(Mặc định: C:\inetpub\wwwroot)</w:t>
      </w:r>
    </w:p>
    <w:p w14:paraId="1E5833B1" w14:textId="13F137BA" w:rsidR="004070C6" w:rsidRDefault="004070C6" w:rsidP="004070C6">
      <w:pPr>
        <w:pStyle w:val="Heading2"/>
      </w:pPr>
      <w:bookmarkStart w:id="2" w:name="_Toc136094164"/>
      <w:r w:rsidRPr="0013365A">
        <w:rPr>
          <w:u w:val="single"/>
        </w:rPr>
        <w:t>Bước 2</w:t>
      </w:r>
      <w:r w:rsidRPr="0013365A">
        <w:t>: Lấy dữ liệu giao dịch POS</w:t>
      </w:r>
      <w:bookmarkEnd w:id="2"/>
    </w:p>
    <w:p w14:paraId="633DEDC3" w14:textId="77777777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Mục đích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59D738F1" w14:textId="36B998CF" w:rsidR="00AC5A66" w:rsidRPr="00AC5A66" w:rsidRDefault="00AC5A66" w:rsidP="00AC5A6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có thay đổi về </w:t>
      </w:r>
      <w:r w:rsidR="00DB50E2">
        <w:rPr>
          <w:rFonts w:ascii="Times New Roman" w:hAnsi="Times New Roman"/>
          <w:sz w:val="24"/>
          <w:szCs w:val="24"/>
        </w:rPr>
        <w:t>cấu trúc</w:t>
      </w:r>
      <w:r>
        <w:rPr>
          <w:rFonts w:ascii="Times New Roman" w:hAnsi="Times New Roman"/>
          <w:sz w:val="24"/>
          <w:szCs w:val="24"/>
        </w:rPr>
        <w:t xml:space="preserve"> dữ liệu </w:t>
      </w:r>
      <w:r w:rsidR="00DB50E2">
        <w:rPr>
          <w:rFonts w:ascii="Times New Roman" w:hAnsi="Times New Roman"/>
          <w:sz w:val="24"/>
          <w:szCs w:val="24"/>
        </w:rPr>
        <w:t>truyền nhận</w:t>
      </w:r>
      <w:r>
        <w:rPr>
          <w:rFonts w:ascii="Times New Roman" w:hAnsi="Times New Roman"/>
          <w:sz w:val="24"/>
          <w:szCs w:val="24"/>
        </w:rPr>
        <w:t xml:space="preserve"> giữa POS và AGAS nên cần lấy dữ liệu giao dịch trước khi update AGAS</w:t>
      </w:r>
      <w:r w:rsidR="00DB50E2">
        <w:rPr>
          <w:rFonts w:ascii="Times New Roman" w:hAnsi="Times New Roman"/>
          <w:sz w:val="24"/>
          <w:szCs w:val="24"/>
        </w:rPr>
        <w:t xml:space="preserve"> và KTMS để</w:t>
      </w:r>
      <w:r>
        <w:rPr>
          <w:rFonts w:ascii="Times New Roman" w:hAnsi="Times New Roman"/>
          <w:sz w:val="24"/>
          <w:szCs w:val="24"/>
        </w:rPr>
        <w:t xml:space="preserve"> tránh trường hợp</w:t>
      </w:r>
      <w:r w:rsidR="00DB50E2">
        <w:rPr>
          <w:rFonts w:ascii="Times New Roman" w:hAnsi="Times New Roman"/>
          <w:sz w:val="24"/>
          <w:szCs w:val="24"/>
        </w:rPr>
        <w:t xml:space="preserve"> không lấy lại được dữ liệu từ POS do sai </w:t>
      </w:r>
      <w:r w:rsidR="005E71C8">
        <w:rPr>
          <w:rFonts w:ascii="Times New Roman" w:hAnsi="Times New Roman"/>
          <w:sz w:val="24"/>
          <w:szCs w:val="24"/>
        </w:rPr>
        <w:t>cấu trúc dữ liệu</w:t>
      </w:r>
      <w:r w:rsidR="00DB50E2">
        <w:rPr>
          <w:rFonts w:ascii="Times New Roman" w:hAnsi="Times New Roman"/>
          <w:sz w:val="24"/>
          <w:szCs w:val="24"/>
        </w:rPr>
        <w:t>.</w:t>
      </w:r>
    </w:p>
    <w:p w14:paraId="4471F7D8" w14:textId="678680C5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Các</w:t>
      </w:r>
      <w:r w:rsidR="00E63445">
        <w:rPr>
          <w:rFonts w:ascii="Times New Roman" w:hAnsi="Times New Roman"/>
          <w:b/>
          <w:bCs/>
          <w:sz w:val="24"/>
          <w:szCs w:val="24"/>
        </w:rPr>
        <w:t>h</w:t>
      </w:r>
      <w:r w:rsidRPr="00AC5A66">
        <w:rPr>
          <w:rFonts w:ascii="Times New Roman" w:hAnsi="Times New Roman"/>
          <w:b/>
          <w:bCs/>
          <w:sz w:val="24"/>
          <w:szCs w:val="24"/>
        </w:rPr>
        <w:t xml:space="preserve"> thực hiện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60712388" w14:textId="5B4ED4B7" w:rsidR="7EAE6F75" w:rsidRPr="0013365A" w:rsidRDefault="7EAE6F75" w:rsidP="000A716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3365A">
        <w:rPr>
          <w:rFonts w:ascii="Times New Roman" w:hAnsi="Times New Roman"/>
          <w:sz w:val="24"/>
          <w:szCs w:val="24"/>
        </w:rPr>
        <w:t>D</w:t>
      </w:r>
      <w:r w:rsidR="004070C6" w:rsidRPr="0013365A">
        <w:rPr>
          <w:rFonts w:ascii="Times New Roman" w:hAnsi="Times New Roman"/>
          <w:sz w:val="24"/>
          <w:szCs w:val="24"/>
        </w:rPr>
        <w:t>ừng toàn bộ giao dịch qua POS trước khi tiến hành cập nhật AGAS và KTMS</w:t>
      </w:r>
      <w:r w:rsidR="13B525AA" w:rsidRPr="0013365A">
        <w:rPr>
          <w:rFonts w:ascii="Times New Roman" w:hAnsi="Times New Roman"/>
          <w:sz w:val="24"/>
          <w:szCs w:val="24"/>
        </w:rPr>
        <w:t>. POS để màn hình Home HDBank và cắm vào sạc</w:t>
      </w:r>
      <w:r w:rsidR="68427B77" w:rsidRPr="0013365A">
        <w:rPr>
          <w:rFonts w:ascii="Times New Roman" w:hAnsi="Times New Roman"/>
          <w:sz w:val="24"/>
          <w:szCs w:val="24"/>
        </w:rPr>
        <w:t>.</w:t>
      </w:r>
    </w:p>
    <w:p w14:paraId="550DDC1B" w14:textId="16D3EDA7" w:rsidR="004070C6" w:rsidRPr="0013365A" w:rsidRDefault="004070C6" w:rsidP="000A716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Mở màn hình “Thanh toán thanh toán không tiền mặt” lấy dữ liệu giao dịch</w:t>
      </w:r>
      <w:r w:rsidR="00AB1C59" w:rsidRPr="0013365A">
        <w:rPr>
          <w:rFonts w:ascii="Times New Roman" w:hAnsi="Times New Roman"/>
          <w:sz w:val="24"/>
          <w:szCs w:val="24"/>
        </w:rPr>
        <w:t xml:space="preserve"> tại các</w:t>
      </w:r>
      <w:r w:rsidRPr="0013365A">
        <w:rPr>
          <w:rFonts w:ascii="Times New Roman" w:hAnsi="Times New Roman"/>
          <w:sz w:val="24"/>
          <w:szCs w:val="24"/>
        </w:rPr>
        <w:t xml:space="preserve"> POS</w:t>
      </w:r>
      <w:r w:rsidR="004C6788" w:rsidRPr="0013365A">
        <w:rPr>
          <w:rFonts w:ascii="Times New Roman" w:hAnsi="Times New Roman"/>
          <w:sz w:val="24"/>
          <w:szCs w:val="24"/>
        </w:rPr>
        <w:t xml:space="preserve"> theo đường dẫn: </w:t>
      </w:r>
      <w:r w:rsidR="004C6788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CHXD / Bán hàng KTM / Thông tin cấu hình chung</w:t>
      </w:r>
    </w:p>
    <w:p w14:paraId="13018A96" w14:textId="3E3295A0" w:rsidR="004070C6" w:rsidRPr="0013365A" w:rsidRDefault="004070C6" w:rsidP="004070C6">
      <w:pPr>
        <w:rPr>
          <w:lang w:eastAsia="x-none"/>
        </w:rPr>
      </w:pPr>
      <w:r w:rsidRPr="0013365A">
        <w:lastRenderedPageBreak/>
        <w:drawing>
          <wp:inline distT="0" distB="0" distL="0" distR="0" wp14:anchorId="4CB2F94C" wp14:editId="5C431F25">
            <wp:extent cx="5735954" cy="2654300"/>
            <wp:effectExtent l="0" t="0" r="0" b="0"/>
            <wp:docPr id="539976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0B8D" w14:textId="62EBB879" w:rsidR="00581388" w:rsidRPr="0013365A" w:rsidRDefault="00581388" w:rsidP="00963B31">
      <w:pPr>
        <w:pStyle w:val="ListParagraph"/>
        <w:ind w:left="0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  <w:lang w:eastAsia="x-none"/>
        </w:rPr>
      </w:pPr>
      <w:r w:rsidRPr="0013365A"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  <w:t xml:space="preserve">Lưu ý: </w:t>
      </w:r>
    </w:p>
    <w:p w14:paraId="37C0D726" w14:textId="3DB0D03F" w:rsidR="00963B31" w:rsidRPr="0013365A" w:rsidRDefault="00963B31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color w:val="FF0000"/>
          <w:sz w:val="24"/>
          <w:szCs w:val="24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Một lần chỉ nên lấy dữ liệu tối đa 3 POS</w:t>
      </w:r>
    </w:p>
    <w:p w14:paraId="5E922570" w14:textId="088D81FF" w:rsidR="00581388" w:rsidRPr="0013365A" w:rsidRDefault="00581388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color w:val="FF0000"/>
          <w:sz w:val="24"/>
          <w:szCs w:val="24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Khi thực hiện lấy dữ liệu giao dịch POS có lỗi, CH thực hiện như sau:</w:t>
      </w:r>
    </w:p>
    <w:p w14:paraId="3308F280" w14:textId="62699BA3" w:rsidR="00581388" w:rsidRPr="0013365A" w:rsidRDefault="00581388" w:rsidP="000A7162">
      <w:pPr>
        <w:pStyle w:val="ListParagraph"/>
        <w:numPr>
          <w:ilvl w:val="1"/>
          <w:numId w:val="17"/>
        </w:numPr>
        <w:rPr>
          <w:rFonts w:ascii="Times New Roman" w:hAnsi="Times New Roman"/>
          <w:color w:val="FF0000"/>
          <w:sz w:val="24"/>
          <w:szCs w:val="24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Khởi động lại POS bị lỗi lấy dữ liệu</w:t>
      </w:r>
    </w:p>
    <w:p w14:paraId="59382FF8" w14:textId="758C7E32" w:rsidR="00963B31" w:rsidRPr="0013365A" w:rsidRDefault="0058138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 xml:space="preserve">Áp lại cấu hình POS bị lỗi tại menu: </w:t>
      </w:r>
      <w:r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Hệ thống / Cấu hình CHXD / Cấu hình bể, vòi</w:t>
      </w:r>
      <w:r w:rsidR="00963B31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</w:t>
      </w:r>
      <w:r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bơm, POS bank</w:t>
      </w:r>
    </w:p>
    <w:p w14:paraId="4FE3DE0C" w14:textId="5B951AAE" w:rsidR="00963B31" w:rsidRPr="0013365A" w:rsidRDefault="00963B31" w:rsidP="000A7162">
      <w:pPr>
        <w:pStyle w:val="ListParagraph"/>
        <w:numPr>
          <w:ilvl w:val="1"/>
          <w:numId w:val="17"/>
        </w:numPr>
        <w:rPr>
          <w:rFonts w:ascii="Times New Roman" w:hAnsi="Times New Roman"/>
          <w:color w:val="FF0000"/>
          <w:sz w:val="24"/>
          <w:szCs w:val="24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Thực hiện lấy lại dữ liệu của POS bị lỗi lấy dữ liệu</w:t>
      </w:r>
    </w:p>
    <w:p w14:paraId="512984EC" w14:textId="77777777" w:rsidR="00963B31" w:rsidRPr="0013365A" w:rsidRDefault="00963B31" w:rsidP="00581388">
      <w:pPr>
        <w:pStyle w:val="ListParagraph"/>
        <w:ind w:left="1440"/>
        <w:rPr>
          <w:rFonts w:ascii="Times New Roman" w:hAnsi="Times New Roman"/>
          <w:color w:val="2E74B5" w:themeColor="accent1" w:themeShade="BF"/>
        </w:rPr>
      </w:pPr>
    </w:p>
    <w:p w14:paraId="173F0905" w14:textId="56B6FAF2" w:rsidR="004070C6" w:rsidRDefault="004070C6" w:rsidP="00581388">
      <w:pPr>
        <w:pStyle w:val="Heading2"/>
      </w:pPr>
      <w:bookmarkStart w:id="3" w:name="_Toc136094165"/>
      <w:r w:rsidRPr="0013365A">
        <w:rPr>
          <w:u w:val="single"/>
        </w:rPr>
        <w:t>Bước 3</w:t>
      </w:r>
      <w:r w:rsidRPr="0013365A">
        <w:t>: Cập nhật AGAS và KTMS</w:t>
      </w:r>
      <w:bookmarkEnd w:id="3"/>
    </w:p>
    <w:p w14:paraId="53B7B8E8" w14:textId="77777777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Mục đích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4A3D6CD4" w14:textId="7154AB46" w:rsidR="00AC5A66" w:rsidRDefault="00AC5A66" w:rsidP="00AC5A6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sz w:val="24"/>
          <w:szCs w:val="24"/>
        </w:rPr>
        <w:t xml:space="preserve">Cập nhật </w:t>
      </w:r>
      <w:r w:rsidR="004A6E32">
        <w:rPr>
          <w:rFonts w:ascii="Times New Roman" w:hAnsi="Times New Roman"/>
          <w:sz w:val="24"/>
          <w:szCs w:val="24"/>
        </w:rPr>
        <w:t>phiên bản mới</w:t>
      </w:r>
      <w:r w:rsidR="004A6E32" w:rsidRPr="004A6E32">
        <w:rPr>
          <w:rFonts w:ascii="Times New Roman" w:hAnsi="Times New Roman"/>
          <w:sz w:val="24"/>
          <w:szCs w:val="24"/>
        </w:rPr>
        <w:t xml:space="preserve"> </w:t>
      </w:r>
      <w:r w:rsidR="004A6E32" w:rsidRPr="00AC5A66">
        <w:rPr>
          <w:rFonts w:ascii="Times New Roman" w:hAnsi="Times New Roman"/>
          <w:sz w:val="24"/>
          <w:szCs w:val="24"/>
        </w:rPr>
        <w:t xml:space="preserve">cho </w:t>
      </w:r>
      <w:r w:rsidR="004A6E32">
        <w:rPr>
          <w:rFonts w:ascii="Times New Roman" w:hAnsi="Times New Roman"/>
          <w:sz w:val="24"/>
          <w:szCs w:val="24"/>
        </w:rPr>
        <w:t>AGAS và KTMS</w:t>
      </w:r>
      <w:r w:rsidR="004A6E32">
        <w:rPr>
          <w:rFonts w:ascii="Times New Roman" w:hAnsi="Times New Roman"/>
          <w:sz w:val="24"/>
          <w:szCs w:val="24"/>
        </w:rPr>
        <w:t xml:space="preserve"> về nội dung</w:t>
      </w:r>
      <w:r>
        <w:rPr>
          <w:rFonts w:ascii="Times New Roman" w:hAnsi="Times New Roman"/>
          <w:sz w:val="24"/>
          <w:szCs w:val="24"/>
        </w:rPr>
        <w:t xml:space="preserve"> “Viết hoá đơn theo log”</w:t>
      </w:r>
      <w:r w:rsidRPr="00AC5A66">
        <w:rPr>
          <w:rFonts w:ascii="Times New Roman" w:hAnsi="Times New Roman"/>
          <w:sz w:val="24"/>
          <w:szCs w:val="24"/>
        </w:rPr>
        <w:t xml:space="preserve"> </w:t>
      </w:r>
    </w:p>
    <w:p w14:paraId="00E690C2" w14:textId="57DDF8A4" w:rsidR="004A6E32" w:rsidRDefault="00E41376" w:rsidP="004A6E32">
      <w:pPr>
        <w:pStyle w:val="ListParagraph"/>
        <w:numPr>
          <w:ilvl w:val="1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Phiên bản </w:t>
      </w:r>
      <w:r w:rsidR="004A6E32">
        <w:rPr>
          <w:rFonts w:ascii="Times New Roman" w:hAnsi="Times New Roman"/>
          <w:sz w:val="24"/>
          <w:szCs w:val="24"/>
        </w:rPr>
        <w:t>KTMS: 2.0.0.17</w:t>
      </w:r>
    </w:p>
    <w:p w14:paraId="24E6916E" w14:textId="4FFB40F2" w:rsidR="004A6E32" w:rsidRPr="00AC5A66" w:rsidRDefault="00E41376" w:rsidP="004A6E32">
      <w:pPr>
        <w:pStyle w:val="ListParagraph"/>
        <w:numPr>
          <w:ilvl w:val="1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Phiên bản </w:t>
      </w:r>
      <w:r w:rsidR="004A6E32">
        <w:rPr>
          <w:rFonts w:ascii="Times New Roman" w:hAnsi="Times New Roman"/>
          <w:sz w:val="24"/>
          <w:szCs w:val="24"/>
        </w:rPr>
        <w:t>AGAS: 23.2.0.2</w:t>
      </w:r>
    </w:p>
    <w:p w14:paraId="1F440815" w14:textId="5E80A7B8" w:rsidR="00AC5A66" w:rsidRPr="00AC5A66" w:rsidRDefault="00AC5A66" w:rsidP="00AC5A66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Các</w:t>
      </w:r>
      <w:r w:rsidR="00E63445">
        <w:rPr>
          <w:rFonts w:ascii="Times New Roman" w:hAnsi="Times New Roman"/>
          <w:b/>
          <w:bCs/>
          <w:sz w:val="24"/>
          <w:szCs w:val="24"/>
        </w:rPr>
        <w:t>h</w:t>
      </w:r>
      <w:r w:rsidRPr="00AC5A66">
        <w:rPr>
          <w:rFonts w:ascii="Times New Roman" w:hAnsi="Times New Roman"/>
          <w:b/>
          <w:bCs/>
          <w:sz w:val="24"/>
          <w:szCs w:val="24"/>
        </w:rPr>
        <w:t xml:space="preserve"> thực hiện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495BB30F" w14:textId="74AECABE" w:rsidR="00AB1C59" w:rsidRPr="0013365A" w:rsidRDefault="79F0D89B" w:rsidP="2F60D3E2">
      <w:pPr>
        <w:pStyle w:val="ListParagraph"/>
        <w:numPr>
          <w:ilvl w:val="0"/>
          <w:numId w:val="2"/>
        </w:numPr>
        <w:rPr>
          <w:rFonts w:ascii="Times New Roman" w:hAnsi="Times New Roman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D</w:t>
      </w:r>
      <w:r w:rsidR="00AB1C59" w:rsidRPr="0013365A">
        <w:rPr>
          <w:rFonts w:ascii="Times New Roman" w:hAnsi="Times New Roman"/>
          <w:sz w:val="24"/>
          <w:szCs w:val="24"/>
        </w:rPr>
        <w:t>ừng bơm hàng</w:t>
      </w:r>
    </w:p>
    <w:p w14:paraId="4F98EF1F" w14:textId="0DF16866" w:rsidR="004C6788" w:rsidRPr="0013365A" w:rsidRDefault="004C6788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Vào màn hình ‘Scada’ theo đường dẫn: </w:t>
      </w:r>
      <w:r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CHXD / TĐH / View bể, vòi bơm</w:t>
      </w:r>
    </w:p>
    <w:p w14:paraId="29279020" w14:textId="77777777" w:rsidR="004C6788" w:rsidRPr="0013365A" w:rsidRDefault="004C6788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N</w:t>
      </w:r>
      <w:r w:rsidR="00AB1C59" w:rsidRPr="0013365A">
        <w:rPr>
          <w:rFonts w:ascii="Times New Roman" w:hAnsi="Times New Roman"/>
          <w:sz w:val="24"/>
          <w:szCs w:val="24"/>
        </w:rPr>
        <w:t>hấn cập nhật AGAS</w:t>
      </w:r>
    </w:p>
    <w:p w14:paraId="3C8AB683" w14:textId="498D2689" w:rsidR="00AB1C59" w:rsidRPr="0013365A" w:rsidRDefault="004C6788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Sau khi cập nhật AGAS thành công, tiếp tục nhấn cập nhật</w:t>
      </w:r>
      <w:r w:rsidR="00AB1C59" w:rsidRPr="0013365A">
        <w:rPr>
          <w:rFonts w:ascii="Times New Roman" w:hAnsi="Times New Roman"/>
          <w:sz w:val="24"/>
          <w:szCs w:val="24"/>
        </w:rPr>
        <w:t xml:space="preserve"> KTMS</w:t>
      </w:r>
    </w:p>
    <w:p w14:paraId="61E9BE33" w14:textId="3B947678" w:rsidR="00AB1C59" w:rsidRPr="0013365A" w:rsidRDefault="003A0EBD" w:rsidP="00AB1C59">
      <w:pPr>
        <w:rPr>
          <w:lang w:eastAsia="x-none"/>
        </w:rPr>
      </w:pPr>
      <w:r w:rsidRPr="0013365A">
        <w:drawing>
          <wp:inline distT="0" distB="0" distL="0" distR="0" wp14:anchorId="4991BDD9" wp14:editId="5983471D">
            <wp:extent cx="5735954" cy="1792605"/>
            <wp:effectExtent l="0" t="0" r="0" b="0"/>
            <wp:docPr id="874533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5BB6" w14:textId="3E3566BC" w:rsidR="001C1F25" w:rsidRPr="0013365A" w:rsidRDefault="001C1F25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Khi màn hình hiển thị thông báo nhấn OK để tiến hành cập nhật</w:t>
      </w:r>
    </w:p>
    <w:p w14:paraId="593D9AA0" w14:textId="17C2DD94" w:rsidR="001C1F25" w:rsidRPr="0013365A" w:rsidRDefault="003A0EBD" w:rsidP="00AB1C59">
      <w:pPr>
        <w:rPr>
          <w:lang w:eastAsia="x-none"/>
        </w:rPr>
      </w:pPr>
      <w:r w:rsidRPr="0013365A">
        <w:lastRenderedPageBreak/>
        <w:drawing>
          <wp:inline distT="0" distB="0" distL="0" distR="0" wp14:anchorId="09F490CF" wp14:editId="3B83720D">
            <wp:extent cx="5735954" cy="1805940"/>
            <wp:effectExtent l="0" t="0" r="0" b="3810"/>
            <wp:docPr id="395320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2B9C" w14:textId="3214CC79" w:rsidR="004070C6" w:rsidRDefault="00AB1C59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Sau khi cập nhật tr</w:t>
      </w:r>
      <w:r w:rsidR="001C1F25" w:rsidRPr="0013365A">
        <w:rPr>
          <w:rFonts w:ascii="Times New Roman" w:hAnsi="Times New Roman"/>
          <w:sz w:val="24"/>
          <w:szCs w:val="24"/>
        </w:rPr>
        <w:t>ạng thái sẽ thay đổi</w:t>
      </w:r>
      <w:r w:rsidR="000707BC">
        <w:rPr>
          <w:rFonts w:ascii="Times New Roman" w:hAnsi="Times New Roman"/>
          <w:sz w:val="24"/>
          <w:szCs w:val="24"/>
        </w:rPr>
        <w:t>.</w:t>
      </w:r>
    </w:p>
    <w:p w14:paraId="4B43A49C" w14:textId="26B21343" w:rsidR="001C1F25" w:rsidRPr="0013365A" w:rsidRDefault="003A0EBD" w:rsidP="001C1F25">
      <w:pPr>
        <w:rPr>
          <w:lang w:eastAsia="x-none"/>
        </w:rPr>
      </w:pPr>
      <w:r w:rsidRPr="0013365A">
        <w:drawing>
          <wp:inline distT="0" distB="0" distL="0" distR="0" wp14:anchorId="1899AA5D" wp14:editId="306F530F">
            <wp:extent cx="5735954" cy="1788160"/>
            <wp:effectExtent l="0" t="0" r="0" b="2540"/>
            <wp:docPr id="64447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0926" w14:textId="4CDD3F2D" w:rsidR="00DD16F8" w:rsidRDefault="001C1F25" w:rsidP="00DD16F8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Trường hợp cập nhật không thành công, hệ thống sẽ tự động quay lại phiên bản hiện tại và tự động khởi động lại. </w:t>
      </w:r>
    </w:p>
    <w:p w14:paraId="613FE48D" w14:textId="77777777" w:rsidR="00DD16F8" w:rsidRPr="0013365A" w:rsidRDefault="00DD16F8" w:rsidP="00DD16F8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  <w:lang w:eastAsia="x-none"/>
        </w:rPr>
      </w:pPr>
    </w:p>
    <w:p w14:paraId="050EEE18" w14:textId="5A0FDEAA" w:rsidR="00420B52" w:rsidRPr="0013365A" w:rsidRDefault="001C1F25" w:rsidP="00DD16F8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Sau khi cập nhật xong AGAS và KTMS tiến hành áp lại các thông số: </w:t>
      </w:r>
    </w:p>
    <w:p w14:paraId="2779D6EC" w14:textId="0883E75D" w:rsidR="001C1F25" w:rsidRPr="0013365A" w:rsidRDefault="001C1F25" w:rsidP="000A7162">
      <w:pPr>
        <w:pStyle w:val="ListParagraph"/>
        <w:numPr>
          <w:ilvl w:val="0"/>
          <w:numId w:val="18"/>
        </w:numPr>
        <w:rPr>
          <w:rFonts w:ascii="Times New Roman" w:hAnsi="Times New Roman"/>
          <w:b/>
          <w:bCs/>
          <w:i/>
          <w:iCs/>
          <w:sz w:val="24"/>
          <w:szCs w:val="24"/>
          <w:lang w:eastAsia="x-none"/>
        </w:rPr>
      </w:pPr>
      <w:r w:rsidRPr="0013365A">
        <w:rPr>
          <w:rFonts w:ascii="Times New Roman" w:hAnsi="Times New Roman"/>
          <w:b/>
          <w:bCs/>
          <w:sz w:val="24"/>
          <w:szCs w:val="24"/>
        </w:rPr>
        <w:t>Cấu hình chung CHXD</w:t>
      </w:r>
      <w:r w:rsidR="003A0EBD" w:rsidRPr="0013365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48CCA5A" w14:textId="5658DD8A" w:rsidR="003A0EBD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Vào chức năng theo đường dẫn:</w:t>
      </w:r>
      <w:r w:rsidR="003A0EBD" w:rsidRPr="0013365A">
        <w:rPr>
          <w:rFonts w:ascii="Times New Roman" w:hAnsi="Times New Roman"/>
          <w:sz w:val="24"/>
          <w:szCs w:val="24"/>
        </w:rPr>
        <w:t xml:space="preserve"> </w:t>
      </w:r>
      <w:r w:rsidR="00581388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Hệ thống</w:t>
      </w:r>
      <w:r w:rsidR="003A0EBD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/ Cấu hình CHXD / Cấu hình chung CHXD</w:t>
      </w:r>
    </w:p>
    <w:p w14:paraId="516C8B12" w14:textId="36362D93" w:rsidR="007D5CE7" w:rsidRPr="0013365A" w:rsidRDefault="00142218" w:rsidP="000A7162">
      <w:pPr>
        <w:pStyle w:val="ListParagraph"/>
        <w:numPr>
          <w:ilvl w:val="1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Nhấn </w:t>
      </w:r>
      <w:r w:rsidR="004C6788" w:rsidRPr="0013365A">
        <w:rPr>
          <w:rFonts w:ascii="Times New Roman" w:hAnsi="Times New Roman"/>
          <w:sz w:val="24"/>
          <w:szCs w:val="24"/>
        </w:rPr>
        <w:t xml:space="preserve">nút </w:t>
      </w:r>
      <w:r w:rsidRPr="0013365A">
        <w:rPr>
          <w:rFonts w:ascii="Times New Roman" w:hAnsi="Times New Roman"/>
          <w:sz w:val="24"/>
          <w:szCs w:val="24"/>
        </w:rPr>
        <w:t>‘Lưu và Update TĐH’ để cập nhật cấu hình chung CHXD</w:t>
      </w:r>
    </w:p>
    <w:p w14:paraId="1DFF4A86" w14:textId="42D6770D" w:rsidR="00261057" w:rsidRPr="0013365A" w:rsidRDefault="00261057" w:rsidP="00261057">
      <w:pPr>
        <w:rPr>
          <w:sz w:val="24"/>
          <w:szCs w:val="24"/>
          <w:lang w:eastAsia="x-none"/>
        </w:rPr>
      </w:pPr>
      <w:r w:rsidRPr="0013365A">
        <w:drawing>
          <wp:inline distT="0" distB="0" distL="0" distR="0" wp14:anchorId="38A1FBB9" wp14:editId="75683CB2">
            <wp:extent cx="5735954" cy="3641725"/>
            <wp:effectExtent l="0" t="0" r="0" b="0"/>
            <wp:docPr id="18368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775C" w14:textId="77777777" w:rsidR="007D5CE7" w:rsidRPr="0013365A" w:rsidRDefault="007D5CE7" w:rsidP="007D5CE7">
      <w:pPr>
        <w:rPr>
          <w:b/>
          <w:bCs/>
          <w:color w:val="FF0000"/>
          <w:sz w:val="24"/>
          <w:szCs w:val="24"/>
          <w:u w:val="single"/>
          <w:lang w:eastAsia="x-none"/>
        </w:rPr>
      </w:pPr>
    </w:p>
    <w:p w14:paraId="48D1BAE5" w14:textId="180DAB98" w:rsidR="00EF581F" w:rsidRPr="0013365A" w:rsidRDefault="001C1F25" w:rsidP="000A7162">
      <w:pPr>
        <w:pStyle w:val="ListParagraph"/>
        <w:numPr>
          <w:ilvl w:val="0"/>
          <w:numId w:val="18"/>
        </w:numPr>
        <w:rPr>
          <w:rFonts w:ascii="Times New Roman" w:hAnsi="Times New Roman"/>
          <w:b/>
          <w:bCs/>
          <w:sz w:val="24"/>
          <w:szCs w:val="24"/>
          <w:lang w:eastAsia="x-none"/>
        </w:rPr>
      </w:pPr>
      <w:r w:rsidRPr="0013365A">
        <w:rPr>
          <w:rFonts w:ascii="Times New Roman" w:hAnsi="Times New Roman"/>
          <w:b/>
          <w:bCs/>
          <w:sz w:val="24"/>
          <w:szCs w:val="24"/>
        </w:rPr>
        <w:t>Cấu hình bể</w:t>
      </w:r>
    </w:p>
    <w:p w14:paraId="68823BBE" w14:textId="49457233" w:rsidR="00142218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Vào chức năng theo đường dẫn: </w:t>
      </w:r>
      <w:r w:rsidR="00581388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Hệ thống</w:t>
      </w:r>
      <w:r w:rsidRPr="0013365A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/ Cấu hình CHXD / Cấu hình bể, vòi bơm, POS bank</w:t>
      </w:r>
    </w:p>
    <w:p w14:paraId="69CE0E32" w14:textId="53D21024" w:rsidR="00142218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Tại phần ‘Cấu hình bể’ </w:t>
      </w:r>
      <w:r w:rsidR="006F4A84" w:rsidRPr="0013365A">
        <w:rPr>
          <w:rFonts w:ascii="Times New Roman" w:hAnsi="Times New Roman"/>
          <w:sz w:val="24"/>
          <w:szCs w:val="24"/>
        </w:rPr>
        <w:t xml:space="preserve">tích chọn tất cả bể rồi </w:t>
      </w:r>
      <w:r w:rsidRPr="0013365A">
        <w:rPr>
          <w:rFonts w:ascii="Times New Roman" w:hAnsi="Times New Roman"/>
          <w:sz w:val="24"/>
          <w:szCs w:val="24"/>
        </w:rPr>
        <w:t>nhấn</w:t>
      </w:r>
      <w:r w:rsidR="004C6788" w:rsidRPr="0013365A">
        <w:rPr>
          <w:rFonts w:ascii="Times New Roman" w:hAnsi="Times New Roman"/>
          <w:sz w:val="24"/>
          <w:szCs w:val="24"/>
        </w:rPr>
        <w:t xml:space="preserve"> nút</w:t>
      </w:r>
      <w:r w:rsidRPr="0013365A">
        <w:rPr>
          <w:rFonts w:ascii="Times New Roman" w:hAnsi="Times New Roman"/>
          <w:sz w:val="24"/>
          <w:szCs w:val="24"/>
        </w:rPr>
        <w:t xml:space="preserve"> ‘Update Thông số’ để cập nhật cấu hình bể</w:t>
      </w:r>
    </w:p>
    <w:p w14:paraId="277364F0" w14:textId="14B4EEFB" w:rsidR="00261057" w:rsidRPr="0013365A" w:rsidRDefault="00A836B8" w:rsidP="00261057">
      <w:pPr>
        <w:rPr>
          <w:sz w:val="24"/>
          <w:szCs w:val="24"/>
          <w:lang w:eastAsia="x-none"/>
        </w:rPr>
      </w:pPr>
      <w:r w:rsidRPr="0013365A">
        <w:drawing>
          <wp:inline distT="0" distB="0" distL="0" distR="0" wp14:anchorId="63391288" wp14:editId="59E98C53">
            <wp:extent cx="5735954" cy="956945"/>
            <wp:effectExtent l="0" t="0" r="0" b="0"/>
            <wp:docPr id="1373657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95CA" w14:textId="77777777" w:rsidR="00420B52" w:rsidRPr="0013365A" w:rsidRDefault="00420B52" w:rsidP="00261057">
      <w:pPr>
        <w:rPr>
          <w:sz w:val="24"/>
          <w:szCs w:val="24"/>
          <w:lang w:eastAsia="x-none"/>
        </w:rPr>
      </w:pPr>
    </w:p>
    <w:p w14:paraId="1E7C9BED" w14:textId="7BC451FA" w:rsidR="001C1F25" w:rsidRPr="0013365A" w:rsidRDefault="001C1F25" w:rsidP="000A7162">
      <w:pPr>
        <w:pStyle w:val="ListParagraph"/>
        <w:numPr>
          <w:ilvl w:val="0"/>
          <w:numId w:val="18"/>
        </w:numPr>
        <w:rPr>
          <w:rFonts w:ascii="Times New Roman" w:hAnsi="Times New Roman"/>
          <w:b/>
          <w:bCs/>
          <w:sz w:val="24"/>
          <w:szCs w:val="24"/>
          <w:lang w:eastAsia="x-none"/>
        </w:rPr>
      </w:pPr>
      <w:r w:rsidRPr="0013365A">
        <w:rPr>
          <w:rFonts w:ascii="Times New Roman" w:hAnsi="Times New Roman"/>
          <w:b/>
          <w:bCs/>
          <w:sz w:val="24"/>
          <w:szCs w:val="24"/>
        </w:rPr>
        <w:t>Cấu hình vòi bơm</w:t>
      </w:r>
    </w:p>
    <w:p w14:paraId="49FFD570" w14:textId="70E157BE" w:rsidR="00142218" w:rsidRPr="0013365A" w:rsidRDefault="004C6788" w:rsidP="000A7162">
      <w:pPr>
        <w:pStyle w:val="ListParagraph"/>
        <w:numPr>
          <w:ilvl w:val="1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T</w:t>
      </w:r>
      <w:r w:rsidR="00142218" w:rsidRPr="0013365A">
        <w:rPr>
          <w:rFonts w:ascii="Times New Roman" w:hAnsi="Times New Roman"/>
          <w:sz w:val="24"/>
          <w:szCs w:val="24"/>
        </w:rPr>
        <w:t>rên cùng màn hình chức năng ‘</w:t>
      </w:r>
      <w:r w:rsidR="00142218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Cấu hình bể, vòi bơm, POS bank’</w:t>
      </w:r>
    </w:p>
    <w:p w14:paraId="3E221292" w14:textId="759D9E3C" w:rsidR="00142218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Tại phần ‘Cấu hình vòi bơm’ </w:t>
      </w:r>
      <w:r w:rsidR="004B7B9D" w:rsidRPr="0013365A">
        <w:rPr>
          <w:rFonts w:ascii="Times New Roman" w:hAnsi="Times New Roman"/>
          <w:sz w:val="24"/>
          <w:szCs w:val="24"/>
        </w:rPr>
        <w:t xml:space="preserve">tích chọn tất cả vòi bơm rồi </w:t>
      </w:r>
      <w:r w:rsidRPr="0013365A">
        <w:rPr>
          <w:rFonts w:ascii="Times New Roman" w:hAnsi="Times New Roman"/>
          <w:sz w:val="24"/>
          <w:szCs w:val="24"/>
        </w:rPr>
        <w:t xml:space="preserve">nhấn </w:t>
      </w:r>
      <w:r w:rsidR="004C6788" w:rsidRPr="0013365A">
        <w:rPr>
          <w:rFonts w:ascii="Times New Roman" w:hAnsi="Times New Roman"/>
          <w:sz w:val="24"/>
          <w:szCs w:val="24"/>
        </w:rPr>
        <w:t xml:space="preserve">nút </w:t>
      </w:r>
      <w:r w:rsidRPr="0013365A">
        <w:rPr>
          <w:rFonts w:ascii="Times New Roman" w:hAnsi="Times New Roman"/>
          <w:sz w:val="24"/>
          <w:szCs w:val="24"/>
        </w:rPr>
        <w:t xml:space="preserve">‘Update Thông số’ để cập nhật cấu hình </w:t>
      </w:r>
      <w:r w:rsidR="00814D46" w:rsidRPr="0013365A">
        <w:rPr>
          <w:rFonts w:ascii="Times New Roman" w:hAnsi="Times New Roman"/>
          <w:sz w:val="24"/>
          <w:szCs w:val="24"/>
        </w:rPr>
        <w:t>vòi bơm</w:t>
      </w:r>
    </w:p>
    <w:p w14:paraId="05FD8BEE" w14:textId="4E8BB509" w:rsidR="001C1F25" w:rsidRDefault="003A0EBD" w:rsidP="004D5342">
      <w:pPr>
        <w:rPr>
          <w:sz w:val="24"/>
          <w:szCs w:val="24"/>
          <w:lang w:eastAsia="x-none"/>
        </w:rPr>
      </w:pPr>
      <w:r w:rsidRPr="0013365A">
        <w:drawing>
          <wp:inline distT="0" distB="0" distL="0" distR="0" wp14:anchorId="60AD021E" wp14:editId="73144200">
            <wp:extent cx="5735954" cy="993140"/>
            <wp:effectExtent l="0" t="0" r="0" b="0"/>
            <wp:docPr id="126357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A946" w14:textId="77777777" w:rsidR="0013365A" w:rsidRPr="0013365A" w:rsidRDefault="0013365A" w:rsidP="004D5342">
      <w:pPr>
        <w:rPr>
          <w:sz w:val="24"/>
          <w:szCs w:val="24"/>
          <w:lang w:eastAsia="x-none"/>
        </w:rPr>
      </w:pPr>
    </w:p>
    <w:p w14:paraId="680AE959" w14:textId="7183EBA8" w:rsidR="0013365A" w:rsidRPr="0013365A" w:rsidRDefault="008F6DB9" w:rsidP="0013365A">
      <w:pPr>
        <w:pStyle w:val="ListParagraph"/>
        <w:numPr>
          <w:ilvl w:val="0"/>
          <w:numId w:val="18"/>
        </w:numPr>
        <w:rPr>
          <w:rFonts w:ascii="Times New Roman" w:hAnsi="Times New Roman"/>
          <w:b/>
          <w:bCs/>
          <w:sz w:val="24"/>
          <w:szCs w:val="24"/>
          <w:lang w:eastAsia="x-none"/>
        </w:rPr>
      </w:pPr>
      <w:r>
        <w:rPr>
          <w:rFonts w:ascii="Times New Roman" w:hAnsi="Times New Roman"/>
          <w:b/>
          <w:bCs/>
          <w:sz w:val="24"/>
          <w:szCs w:val="24"/>
        </w:rPr>
        <w:t>Đồng bộ</w:t>
      </w:r>
      <w:r w:rsidR="0013365A">
        <w:rPr>
          <w:rFonts w:ascii="Times New Roman" w:hAnsi="Times New Roman"/>
          <w:b/>
          <w:bCs/>
          <w:sz w:val="24"/>
          <w:szCs w:val="24"/>
        </w:rPr>
        <w:t xml:space="preserve"> ca xuống AGAS</w:t>
      </w:r>
    </w:p>
    <w:p w14:paraId="05A6E044" w14:textId="69965445" w:rsidR="0013365A" w:rsidRDefault="008F6DB9" w:rsidP="0013365A">
      <w:pPr>
        <w:pStyle w:val="ListParagraph"/>
        <w:numPr>
          <w:ilvl w:val="1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</w:rPr>
        <w:t>Lần đầu sau khi cập nhật thành công EGAS và AGAS tại màn hình Home sẽ hiển thị thông báo yêu cầu đồng bộ ca xuống AGAS.</w:t>
      </w:r>
    </w:p>
    <w:p w14:paraId="6AD79227" w14:textId="651CC106" w:rsidR="008F6DB9" w:rsidRDefault="008F6DB9" w:rsidP="0013365A">
      <w:pPr>
        <w:pStyle w:val="ListParagraph"/>
        <w:numPr>
          <w:ilvl w:val="1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Nhấn nút </w:t>
      </w:r>
      <w:r w:rsidR="002569A6">
        <w:rPr>
          <w:rFonts w:ascii="Times New Roman" w:hAnsi="Times New Roman"/>
          <w:sz w:val="24"/>
          <w:szCs w:val="24"/>
          <w:lang w:eastAsia="x-none"/>
        </w:rPr>
        <w:t>“</w:t>
      </w:r>
      <w:r w:rsidR="002569A6">
        <w:rPr>
          <w:rFonts w:ascii="Times New Roman" w:hAnsi="Times New Roman"/>
          <w:sz w:val="24"/>
          <w:szCs w:val="24"/>
        </w:rPr>
        <w:t>Đ</w:t>
      </w:r>
      <w:r>
        <w:rPr>
          <w:rFonts w:ascii="Times New Roman" w:hAnsi="Times New Roman"/>
          <w:sz w:val="24"/>
          <w:szCs w:val="24"/>
        </w:rPr>
        <w:t>ồng bộ ca xuống AGAS</w:t>
      </w:r>
      <w:r w:rsidR="002569A6">
        <w:rPr>
          <w:rFonts w:ascii="Times New Roman" w:hAnsi="Times New Roman"/>
          <w:sz w:val="24"/>
          <w:szCs w:val="24"/>
        </w:rPr>
        <w:t>” sau khi đã cập nhật AGAS thành công</w:t>
      </w:r>
      <w:r>
        <w:rPr>
          <w:rFonts w:ascii="Times New Roman" w:hAnsi="Times New Roman"/>
          <w:sz w:val="24"/>
          <w:szCs w:val="24"/>
        </w:rPr>
        <w:t>.</w:t>
      </w:r>
    </w:p>
    <w:p w14:paraId="334E687A" w14:textId="2C1BFD46" w:rsidR="008F6DB9" w:rsidRPr="008F6DB9" w:rsidRDefault="008F6DB9" w:rsidP="008F6DB9">
      <w:pPr>
        <w:rPr>
          <w:sz w:val="24"/>
          <w:szCs w:val="24"/>
          <w:lang w:eastAsia="x-none"/>
        </w:rPr>
      </w:pPr>
      <w:r>
        <w:drawing>
          <wp:inline distT="0" distB="0" distL="0" distR="0" wp14:anchorId="48D04284" wp14:editId="2376A9C3">
            <wp:extent cx="5735955" cy="2276475"/>
            <wp:effectExtent l="0" t="0" r="0" b="9525"/>
            <wp:docPr id="1985087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876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8932" w14:textId="41A4B2FA" w:rsidR="00DA4CBF" w:rsidRPr="0013365A" w:rsidRDefault="00DA4CBF" w:rsidP="43C695E5">
      <w:pPr>
        <w:spacing w:line="240" w:lineRule="auto"/>
        <w:rPr>
          <w:rFonts w:eastAsia="Times New Roman"/>
          <w:b/>
          <w:bCs/>
          <w:i/>
          <w:iCs/>
          <w:color w:val="FF0000"/>
          <w:sz w:val="24"/>
          <w:szCs w:val="24"/>
          <w:u w:val="single"/>
          <w:lang w:eastAsia="x-none"/>
        </w:rPr>
      </w:pPr>
    </w:p>
    <w:p w14:paraId="090779AB" w14:textId="77777777" w:rsidR="008F6DB9" w:rsidRDefault="001C1F25" w:rsidP="008F6DB9">
      <w:pPr>
        <w:pStyle w:val="ListParagraph"/>
        <w:ind w:left="0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  <w:r w:rsidRPr="0013365A"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  <w:t xml:space="preserve">Lưu ý: </w:t>
      </w:r>
    </w:p>
    <w:p w14:paraId="757230EA" w14:textId="49DB7DEE" w:rsidR="005769F5" w:rsidRPr="005769F5" w:rsidRDefault="005769F5" w:rsidP="005769F5">
      <w:pPr>
        <w:pStyle w:val="ListParagraph"/>
        <w:numPr>
          <w:ilvl w:val="0"/>
          <w:numId w:val="17"/>
        </w:numPr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  <w:r w:rsidRPr="008F6DB9">
        <w:rPr>
          <w:rFonts w:ascii="Times New Roman" w:hAnsi="Times New Roman"/>
          <w:color w:val="FF0000"/>
          <w:sz w:val="24"/>
          <w:szCs w:val="24"/>
        </w:rPr>
        <w:t>Không nhấn</w:t>
      </w:r>
      <w:r w:rsidRPr="008F6DB9">
        <w:t xml:space="preserve"> </w:t>
      </w:r>
      <w:r w:rsidRPr="008F6DB9">
        <w:rPr>
          <w:rFonts w:ascii="Times New Roman" w:hAnsi="Times New Roman"/>
          <w:color w:val="FF0000"/>
          <w:sz w:val="24"/>
          <w:szCs w:val="24"/>
        </w:rPr>
        <w:t>nút</w:t>
      </w:r>
      <w:r w:rsidR="00B3516B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“Đ</w:t>
      </w:r>
      <w:r w:rsidRPr="008F6DB9">
        <w:rPr>
          <w:rFonts w:ascii="Times New Roman" w:hAnsi="Times New Roman"/>
          <w:color w:val="FF0000"/>
          <w:sz w:val="24"/>
          <w:szCs w:val="24"/>
        </w:rPr>
        <w:t>ồng bộ ca xuống AGAS</w:t>
      </w:r>
      <w:r>
        <w:rPr>
          <w:rFonts w:ascii="Times New Roman" w:hAnsi="Times New Roman"/>
          <w:color w:val="FF0000"/>
          <w:sz w:val="24"/>
          <w:szCs w:val="24"/>
        </w:rPr>
        <w:t xml:space="preserve">” </w:t>
      </w:r>
      <w:r w:rsidRPr="008F6DB9">
        <w:rPr>
          <w:rFonts w:ascii="Times New Roman" w:hAnsi="Times New Roman"/>
          <w:color w:val="FF0000"/>
          <w:sz w:val="24"/>
          <w:szCs w:val="24"/>
        </w:rPr>
        <w:t xml:space="preserve"> khi AGAS chưa được cập nhật thành công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4D197C44" w14:textId="330901CE" w:rsidR="00DD16F8" w:rsidRPr="0013365A" w:rsidRDefault="00DD16F8" w:rsidP="00DD16F8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>Trường hợp sau khi nhấn cập nhật AGAS từ 5-7 phút mà màn hình scada báo lỗi “</w:t>
      </w:r>
      <w:r w:rsidRPr="005769F5">
        <w:rPr>
          <w:rFonts w:ascii="Times New Roman" w:hAnsi="Times New Roman"/>
          <w:color w:val="FF0000"/>
          <w:sz w:val="24"/>
          <w:szCs w:val="24"/>
        </w:rPr>
        <w:t>Không kết nối được với máy tính TĐH…</w:t>
      </w:r>
      <w:r w:rsidRPr="0013365A">
        <w:rPr>
          <w:rFonts w:ascii="Times New Roman" w:hAnsi="Times New Roman"/>
          <w:color w:val="FF0000"/>
          <w:sz w:val="24"/>
          <w:szCs w:val="24"/>
        </w:rPr>
        <w:t>” thực hiện khởi động lại tủ EC AGAS.</w:t>
      </w:r>
    </w:p>
    <w:p w14:paraId="12B4EB67" w14:textId="30C930A3" w:rsidR="00DD16F8" w:rsidRDefault="00DD16F8" w:rsidP="00DD16F8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lastRenderedPageBreak/>
        <w:t>Sau khi khởi động lại tủ EC</w:t>
      </w:r>
      <w:r w:rsidR="00B54347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, </w:t>
      </w: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>hoàn thành quy trình update</w:t>
      </w:r>
      <w:r w:rsidR="00B54347">
        <w:rPr>
          <w:rFonts w:ascii="Times New Roman" w:hAnsi="Times New Roman"/>
          <w:color w:val="FF0000"/>
          <w:sz w:val="24"/>
          <w:szCs w:val="24"/>
          <w:lang w:eastAsia="x-none"/>
        </w:rPr>
        <w:t>, áp cấu hình và đồng bộ ca bán xuống AGAS</w:t>
      </w: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mà vẫn không tìm thấy log bơm trên</w:t>
      </w:r>
      <w:r w:rsidR="00B64D6F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màn hình tìm kiếm log của</w:t>
      </w: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EGAS thì </w:t>
      </w:r>
      <w:r w:rsidR="0013365A" w:rsidRPr="0013365A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CH liên hệ với </w:t>
      </w: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>đội hỗ trợ AGAS kiểm tra.</w:t>
      </w:r>
    </w:p>
    <w:p w14:paraId="72D3AD99" w14:textId="44BA6C49" w:rsidR="004433DB" w:rsidRPr="004433DB" w:rsidRDefault="004433DB" w:rsidP="004433DB">
      <w:pPr>
        <w:jc w:val="center"/>
        <w:rPr>
          <w:color w:val="FF0000"/>
          <w:sz w:val="24"/>
          <w:szCs w:val="24"/>
          <w:lang w:eastAsia="x-none"/>
        </w:rPr>
      </w:pPr>
      <w:r w:rsidRPr="0013365A">
        <w:drawing>
          <wp:inline distT="0" distB="0" distL="0" distR="0" wp14:anchorId="3ED90742" wp14:editId="56095C17">
            <wp:extent cx="5735955" cy="2552065"/>
            <wp:effectExtent l="0" t="0" r="0" b="635"/>
            <wp:docPr id="1712430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00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6FFF" w14:textId="0B899CE6" w:rsidR="002533BF" w:rsidRPr="0013365A" w:rsidRDefault="002533BF" w:rsidP="002533BF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  <w:u w:val="single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AutoUpdate chỉ thực hiện với phiên bản PCE 2.1 trở lên, KTMS cài đặt tại máy PCE</w:t>
      </w:r>
      <w:r w:rsidR="00F64133">
        <w:rPr>
          <w:rFonts w:ascii="Times New Roman" w:hAnsi="Times New Roman"/>
          <w:color w:val="FF0000"/>
          <w:sz w:val="24"/>
          <w:szCs w:val="24"/>
        </w:rPr>
        <w:t>.</w:t>
      </w:r>
    </w:p>
    <w:p w14:paraId="687C0F82" w14:textId="70632ABB" w:rsidR="002533BF" w:rsidRDefault="002533BF" w:rsidP="002533BF">
      <w:pPr>
        <w:pStyle w:val="ListParagraph"/>
        <w:numPr>
          <w:ilvl w:val="0"/>
          <w:numId w:val="17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Với phiên bản PCE 1.1 người dùng thực hiện Update Manual.</w:t>
      </w:r>
    </w:p>
    <w:p w14:paraId="7EB1C015" w14:textId="702EC0F3" w:rsidR="00684436" w:rsidRDefault="00684436" w:rsidP="00684436">
      <w:pPr>
        <w:pStyle w:val="ListParagraph"/>
        <w:numPr>
          <w:ilvl w:val="0"/>
          <w:numId w:val="17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Trong trường hợp cửa hàng không thể update </w:t>
      </w:r>
      <w:r w:rsidR="00443960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AGAS/KTMS </w:t>
      </w: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>tự động, người dùng thực hiện update AGAS</w:t>
      </w:r>
      <w:r w:rsidR="00443960">
        <w:rPr>
          <w:rFonts w:ascii="Times New Roman" w:hAnsi="Times New Roman"/>
          <w:color w:val="FF0000"/>
          <w:sz w:val="24"/>
          <w:szCs w:val="24"/>
          <w:lang w:eastAsia="x-none"/>
        </w:rPr>
        <w:t>/</w:t>
      </w:r>
      <w:r>
        <w:rPr>
          <w:rFonts w:ascii="Times New Roman" w:hAnsi="Times New Roman"/>
          <w:color w:val="FF0000"/>
          <w:sz w:val="24"/>
          <w:szCs w:val="24"/>
          <w:lang w:eastAsia="x-none"/>
        </w:rPr>
        <w:t>KTMS</w:t>
      </w: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thủ công</w:t>
      </w:r>
      <w:r w:rsidR="00724CBA">
        <w:rPr>
          <w:rFonts w:ascii="Times New Roman" w:hAnsi="Times New Roman"/>
          <w:color w:val="FF0000"/>
          <w:sz w:val="24"/>
          <w:szCs w:val="24"/>
          <w:lang w:eastAsia="x-none"/>
        </w:rPr>
        <w:t>:</w:t>
      </w:r>
    </w:p>
    <w:p w14:paraId="6D093559" w14:textId="0604BC20" w:rsidR="00684436" w:rsidRPr="00684436" w:rsidRDefault="00684436" w:rsidP="00684436">
      <w:pPr>
        <w:pStyle w:val="ListParagraph"/>
        <w:numPr>
          <w:ilvl w:val="1"/>
          <w:numId w:val="17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Đường dẫn file update AGAS: </w:t>
      </w:r>
      <w:r>
        <w:rPr>
          <w:rFonts w:ascii="Times New Roman" w:hAnsi="Times New Roman"/>
          <w:sz w:val="24"/>
          <w:szCs w:val="24"/>
          <w:lang w:eastAsia="x-none"/>
        </w:rPr>
        <w:tab/>
      </w:r>
      <w:hyperlink r:id="rId23" w:history="1">
        <w:r w:rsidRPr="00684436">
          <w:rPr>
            <w:rStyle w:val="Hyperlink"/>
            <w:rFonts w:ascii="Times New Roman" w:hAnsi="Times New Roman"/>
            <w:color w:val="0070C0"/>
            <w:sz w:val="24"/>
            <w:szCs w:val="24"/>
            <w:u w:val="none"/>
            <w:lang w:eastAsia="x-none"/>
          </w:rPr>
          <w:t>https://egas.petrolimex.com.vn/Downloads/VHDTL/AGAS/</w:t>
        </w:r>
      </w:hyperlink>
    </w:p>
    <w:p w14:paraId="185D5393" w14:textId="5C187271" w:rsidR="00684436" w:rsidRPr="004314CB" w:rsidRDefault="00684436" w:rsidP="00684436">
      <w:pPr>
        <w:pStyle w:val="ListParagraph"/>
        <w:numPr>
          <w:ilvl w:val="1"/>
          <w:numId w:val="17"/>
        </w:numPr>
        <w:rPr>
          <w:rStyle w:val="Hyperlink"/>
          <w:rFonts w:ascii="Times New Roman" w:hAnsi="Times New Roman"/>
          <w:color w:val="FF0000"/>
          <w:sz w:val="24"/>
          <w:szCs w:val="24"/>
          <w:u w:val="none"/>
          <w:lang w:eastAsia="x-none"/>
        </w:rPr>
      </w:pP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Đường dẫn file update </w:t>
      </w:r>
      <w:r>
        <w:rPr>
          <w:rFonts w:ascii="Times New Roman" w:hAnsi="Times New Roman"/>
          <w:color w:val="FF0000"/>
          <w:sz w:val="24"/>
          <w:szCs w:val="24"/>
          <w:lang w:eastAsia="x-none"/>
        </w:rPr>
        <w:t>KTMS</w:t>
      </w:r>
      <w:r w:rsidRPr="00684436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: </w:t>
      </w:r>
      <w:r>
        <w:rPr>
          <w:rFonts w:ascii="Times New Roman" w:hAnsi="Times New Roman"/>
          <w:sz w:val="24"/>
          <w:szCs w:val="24"/>
          <w:lang w:eastAsia="x-none"/>
        </w:rPr>
        <w:tab/>
      </w:r>
      <w:hyperlink r:id="rId24" w:history="1">
        <w:r w:rsidRPr="00684436">
          <w:rPr>
            <w:rStyle w:val="Hyperlink"/>
            <w:rFonts w:ascii="Times New Roman" w:hAnsi="Times New Roman"/>
            <w:color w:val="0070C0"/>
            <w:sz w:val="24"/>
            <w:szCs w:val="24"/>
            <w:u w:val="none"/>
            <w:lang w:eastAsia="x-none"/>
          </w:rPr>
          <w:t>https://egas.petrolimex.com.vn/Downloads/VHDTL/KTMS/</w:t>
        </w:r>
      </w:hyperlink>
    </w:p>
    <w:p w14:paraId="00D1524A" w14:textId="39CED6B7" w:rsidR="004314CB" w:rsidRPr="004314CB" w:rsidRDefault="004314CB" w:rsidP="004314CB">
      <w:pPr>
        <w:spacing w:line="240" w:lineRule="auto"/>
        <w:rPr>
          <w:color w:val="FF0000"/>
          <w:sz w:val="24"/>
          <w:szCs w:val="24"/>
          <w:lang w:eastAsia="x-none"/>
        </w:rPr>
      </w:pPr>
      <w:r>
        <w:rPr>
          <w:color w:val="FF0000"/>
          <w:sz w:val="24"/>
          <w:szCs w:val="24"/>
          <w:lang w:eastAsia="x-none"/>
        </w:rPr>
        <w:br w:type="page"/>
      </w:r>
    </w:p>
    <w:p w14:paraId="79B5F4D2" w14:textId="3776B813" w:rsidR="00261057" w:rsidRDefault="00261057" w:rsidP="00261057">
      <w:pPr>
        <w:pStyle w:val="Heading2"/>
      </w:pPr>
      <w:bookmarkStart w:id="4" w:name="_Toc136094166"/>
      <w:r w:rsidRPr="0013365A">
        <w:rPr>
          <w:u w:val="single"/>
        </w:rPr>
        <w:lastRenderedPageBreak/>
        <w:t>Bước 4</w:t>
      </w:r>
      <w:r w:rsidRPr="0013365A">
        <w:t>: Cập nhật POS</w:t>
      </w:r>
      <w:bookmarkEnd w:id="4"/>
    </w:p>
    <w:p w14:paraId="543FEC29" w14:textId="77777777" w:rsidR="00E63445" w:rsidRPr="00AC5A66" w:rsidRDefault="00E63445" w:rsidP="00E63445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Mục đích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3353CDEB" w14:textId="67E01CAD" w:rsidR="00E63445" w:rsidRDefault="00E63445" w:rsidP="00E63445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sz w:val="24"/>
          <w:szCs w:val="24"/>
        </w:rPr>
        <w:t xml:space="preserve">Cập nhật </w:t>
      </w:r>
      <w:r>
        <w:rPr>
          <w:rFonts w:ascii="Times New Roman" w:hAnsi="Times New Roman"/>
          <w:sz w:val="24"/>
          <w:szCs w:val="24"/>
        </w:rPr>
        <w:t xml:space="preserve">phiên bản mới </w:t>
      </w:r>
      <w:r>
        <w:rPr>
          <w:rFonts w:ascii="Times New Roman" w:hAnsi="Times New Roman"/>
          <w:sz w:val="24"/>
          <w:szCs w:val="24"/>
        </w:rPr>
        <w:t>cho POS</w:t>
      </w:r>
      <w:r>
        <w:rPr>
          <w:rFonts w:ascii="Times New Roman" w:hAnsi="Times New Roman"/>
          <w:sz w:val="24"/>
          <w:szCs w:val="24"/>
        </w:rPr>
        <w:t xml:space="preserve"> về </w:t>
      </w:r>
      <w:r>
        <w:rPr>
          <w:rFonts w:ascii="Times New Roman" w:hAnsi="Times New Roman"/>
          <w:sz w:val="24"/>
          <w:szCs w:val="24"/>
        </w:rPr>
        <w:t>nội dung “Viết hoá đơn theo log”</w:t>
      </w:r>
      <w:r w:rsidRPr="00AC5A66">
        <w:rPr>
          <w:rFonts w:ascii="Times New Roman" w:hAnsi="Times New Roman"/>
          <w:sz w:val="24"/>
          <w:szCs w:val="24"/>
        </w:rPr>
        <w:t xml:space="preserve"> </w:t>
      </w:r>
    </w:p>
    <w:p w14:paraId="2DDC3411" w14:textId="28DA47E4" w:rsidR="004A6E32" w:rsidRPr="00AC5A66" w:rsidRDefault="00E41376" w:rsidP="004A6E32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Phiên bản </w:t>
      </w:r>
      <w:r w:rsidR="004A6E32">
        <w:rPr>
          <w:rFonts w:ascii="Times New Roman" w:hAnsi="Times New Roman"/>
          <w:sz w:val="24"/>
          <w:szCs w:val="24"/>
        </w:rPr>
        <w:t>POS: 1.49.1</w:t>
      </w:r>
    </w:p>
    <w:p w14:paraId="278FD736" w14:textId="08AF2D1E" w:rsidR="00E63445" w:rsidRPr="00E63445" w:rsidRDefault="00E63445" w:rsidP="00E63445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AC5A66">
        <w:rPr>
          <w:rFonts w:ascii="Times New Roman" w:hAnsi="Times New Roman"/>
          <w:b/>
          <w:bCs/>
          <w:sz w:val="24"/>
          <w:szCs w:val="24"/>
        </w:rPr>
        <w:t>Các</w:t>
      </w:r>
      <w:r>
        <w:rPr>
          <w:rFonts w:ascii="Times New Roman" w:hAnsi="Times New Roman"/>
          <w:b/>
          <w:bCs/>
          <w:sz w:val="24"/>
          <w:szCs w:val="24"/>
        </w:rPr>
        <w:t>h</w:t>
      </w:r>
      <w:r w:rsidRPr="00AC5A66">
        <w:rPr>
          <w:rFonts w:ascii="Times New Roman" w:hAnsi="Times New Roman"/>
          <w:b/>
          <w:bCs/>
          <w:sz w:val="24"/>
          <w:szCs w:val="24"/>
        </w:rPr>
        <w:t xml:space="preserve"> thực hiện</w:t>
      </w:r>
      <w:r w:rsidRPr="00AC5A66">
        <w:rPr>
          <w:rFonts w:ascii="Times New Roman" w:hAnsi="Times New Roman"/>
          <w:sz w:val="24"/>
          <w:szCs w:val="24"/>
        </w:rPr>
        <w:t xml:space="preserve">: </w:t>
      </w:r>
    </w:p>
    <w:p w14:paraId="5A91AE6F" w14:textId="47FA63CE" w:rsidR="1E11861C" w:rsidRPr="0013365A" w:rsidRDefault="1E11861C" w:rsidP="000A716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>Thực hiện Update POS cho tất cả các POS ở CH theo quy trình nghiệp vụ:</w:t>
      </w:r>
    </w:p>
    <w:p w14:paraId="63A3DD15" w14:textId="4DFA527A" w:rsidR="1E11861C" w:rsidRPr="00673AED" w:rsidRDefault="1E11861C" w:rsidP="000A716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73AED">
        <w:rPr>
          <w:rFonts w:ascii="Times New Roman" w:hAnsi="Times New Roman"/>
          <w:sz w:val="24"/>
          <w:szCs w:val="24"/>
        </w:rPr>
        <w:t xml:space="preserve">Kiểm tra lại POS đã đóng ca hiện tại, nếu chưa đóng ca trên POS thì phải đóng ca thủ công tất cả các POS trước khi thực hiện Update. </w:t>
      </w:r>
    </w:p>
    <w:p w14:paraId="75BCCE70" w14:textId="77777777" w:rsidR="00581388" w:rsidRPr="0013365A" w:rsidRDefault="00581388" w:rsidP="000A716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  <w:lang w:eastAsia="x-none"/>
        </w:rPr>
        <w:t>POS cần được cắm sạc và chuyển về màn hình Home HDBank</w:t>
      </w:r>
      <w:r w:rsidRPr="0013365A">
        <w:rPr>
          <w:rFonts w:ascii="Times New Roman" w:hAnsi="Times New Roman"/>
          <w:sz w:val="24"/>
          <w:szCs w:val="24"/>
        </w:rPr>
        <w:t xml:space="preserve"> </w:t>
      </w:r>
    </w:p>
    <w:p w14:paraId="4D573104" w14:textId="4F9A83BD" w:rsidR="002D0942" w:rsidRPr="0013365A" w:rsidRDefault="1E11861C" w:rsidP="000A7162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>Bấm dấu chấm nhỏ trên POS cạnh phím bấm xanh.</w:t>
      </w:r>
    </w:p>
    <w:p w14:paraId="48D0B675" w14:textId="77777777" w:rsidR="002D0942" w:rsidRPr="0013365A" w:rsidRDefault="1E11861C" w:rsidP="000A7162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 xml:space="preserve">Ấn  mật khẩu là 6 số “000000” </w:t>
      </w:r>
    </w:p>
    <w:p w14:paraId="52F54BC0" w14:textId="77777777" w:rsidR="002D0942" w:rsidRPr="0013365A" w:rsidRDefault="1E11861C" w:rsidP="000A7162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>Ấn nút xanh và ấn Enter</w:t>
      </w:r>
    </w:p>
    <w:p w14:paraId="5F16E329" w14:textId="173AE3B2" w:rsidR="1E11861C" w:rsidRPr="0013365A" w:rsidRDefault="1E11861C" w:rsidP="000A7162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>Bấm .10 và ấn Enter để thực hiện Update.</w:t>
      </w:r>
    </w:p>
    <w:p w14:paraId="4540963A" w14:textId="77777777" w:rsidR="002D0942" w:rsidRPr="0013365A" w:rsidRDefault="1E11861C" w:rsidP="43C695E5">
      <w:pPr>
        <w:spacing w:after="200"/>
        <w:ind w:left="720"/>
        <w:rPr>
          <w:rFonts w:eastAsia="Times New Roman"/>
          <w:i/>
          <w:iCs/>
          <w:color w:val="595959" w:themeColor="text1" w:themeTint="A6"/>
          <w:sz w:val="24"/>
          <w:szCs w:val="24"/>
        </w:rPr>
      </w:pPr>
      <w:r w:rsidRPr="0013365A">
        <w:rPr>
          <w:rFonts w:eastAsia="Times New Roman"/>
          <w:i/>
          <w:iCs/>
          <w:color w:val="595959" w:themeColor="text1" w:themeTint="A6"/>
          <w:sz w:val="24"/>
          <w:szCs w:val="24"/>
        </w:rPr>
        <w:t>(Có thể thực hiện thao tác theo Video hướng dẫn đính kèm)</w:t>
      </w:r>
    </w:p>
    <w:p w14:paraId="0526BF85" w14:textId="77B18BFB" w:rsidR="356A6E25" w:rsidRPr="0013365A" w:rsidRDefault="002D0942" w:rsidP="000A716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3365A">
        <w:rPr>
          <w:rFonts w:ascii="Times New Roman" w:hAnsi="Times New Roman"/>
          <w:sz w:val="24"/>
          <w:szCs w:val="24"/>
        </w:rPr>
        <w:t xml:space="preserve">Sau khi </w:t>
      </w:r>
      <w:r w:rsidR="1E11861C" w:rsidRPr="0013365A">
        <w:rPr>
          <w:rFonts w:ascii="Times New Roman" w:hAnsi="Times New Roman"/>
          <w:sz w:val="24"/>
          <w:szCs w:val="24"/>
        </w:rPr>
        <w:t xml:space="preserve">POS được Update thành công khi kiểm tra thông tin POS sẽ có </w:t>
      </w:r>
      <w:r w:rsidR="1E11861C" w:rsidRPr="0013365A">
        <w:rPr>
          <w:rFonts w:ascii="Times New Roman" w:hAnsi="Times New Roman"/>
          <w:color w:val="00B050"/>
          <w:sz w:val="24"/>
          <w:szCs w:val="24"/>
        </w:rPr>
        <w:t xml:space="preserve">ver </w:t>
      </w:r>
      <w:r w:rsidR="1E11861C" w:rsidRPr="0013365A">
        <w:rPr>
          <w:rFonts w:ascii="Times New Roman" w:eastAsia="Arial" w:hAnsi="Times New Roman"/>
          <w:b/>
          <w:bCs/>
          <w:color w:val="00B050"/>
          <w:sz w:val="24"/>
          <w:szCs w:val="24"/>
        </w:rPr>
        <w:t>1.4</w:t>
      </w:r>
      <w:r w:rsidR="000707BC">
        <w:rPr>
          <w:rFonts w:ascii="Times New Roman" w:eastAsia="Arial" w:hAnsi="Times New Roman"/>
          <w:b/>
          <w:bCs/>
          <w:color w:val="00B050"/>
          <w:sz w:val="24"/>
          <w:szCs w:val="24"/>
        </w:rPr>
        <w:t>9</w:t>
      </w:r>
      <w:r w:rsidR="1E11861C" w:rsidRPr="0013365A">
        <w:rPr>
          <w:rFonts w:ascii="Times New Roman" w:eastAsia="Arial" w:hAnsi="Times New Roman"/>
          <w:b/>
          <w:bCs/>
          <w:color w:val="00B050"/>
          <w:sz w:val="24"/>
          <w:szCs w:val="24"/>
        </w:rPr>
        <w:t>.1</w:t>
      </w:r>
    </w:p>
    <w:p w14:paraId="3FEB749F" w14:textId="05F9EF19" w:rsidR="004D5342" w:rsidRPr="0013365A" w:rsidRDefault="002D0942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>Cuối cùng</w:t>
      </w:r>
      <w:r w:rsidR="004D5342" w:rsidRPr="0013365A">
        <w:rPr>
          <w:rFonts w:ascii="Times New Roman" w:hAnsi="Times New Roman"/>
          <w:sz w:val="24"/>
          <w:szCs w:val="24"/>
        </w:rPr>
        <w:t xml:space="preserve"> tiến hành cập nhật lại cấu hình POS</w:t>
      </w:r>
      <w:r w:rsidR="00581388" w:rsidRPr="0013365A">
        <w:rPr>
          <w:rFonts w:ascii="Times New Roman" w:hAnsi="Times New Roman"/>
          <w:sz w:val="24"/>
          <w:szCs w:val="24"/>
        </w:rPr>
        <w:t>:</w:t>
      </w:r>
    </w:p>
    <w:p w14:paraId="63C80BD7" w14:textId="7AF07781" w:rsidR="00581388" w:rsidRPr="0013365A" w:rsidRDefault="00581388" w:rsidP="000A7162">
      <w:pPr>
        <w:pStyle w:val="ListParagraph"/>
        <w:numPr>
          <w:ilvl w:val="1"/>
          <w:numId w:val="17"/>
        </w:numPr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  <w:lang w:eastAsia="x-none"/>
        </w:rPr>
        <w:t>POS cần được cắm sạc và chuyển về màn hình Home HDBank.</w:t>
      </w:r>
    </w:p>
    <w:p w14:paraId="17C1DDA1" w14:textId="6F064540" w:rsidR="00142218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Vào chức năng theo đường dẫn: </w:t>
      </w:r>
      <w:r w:rsidR="006C59D0" w:rsidRPr="0013365A">
        <w:rPr>
          <w:rFonts w:ascii="Times New Roman" w:hAnsi="Times New Roman"/>
          <w:color w:val="2E74B5" w:themeColor="accent1" w:themeShade="BF"/>
          <w:sz w:val="24"/>
          <w:szCs w:val="24"/>
        </w:rPr>
        <w:t>Hệ thống</w:t>
      </w:r>
      <w:r w:rsidRPr="0013365A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/ Cấu hình CHXD / Cấu hình bể, vòi bơm, POS bank</w:t>
      </w:r>
    </w:p>
    <w:p w14:paraId="600B28FD" w14:textId="0D850FDD" w:rsidR="00581388" w:rsidRPr="0013365A" w:rsidRDefault="00142218" w:rsidP="000A7162">
      <w:pPr>
        <w:pStyle w:val="ListParagraph"/>
        <w:numPr>
          <w:ilvl w:val="1"/>
          <w:numId w:val="17"/>
        </w:numPr>
        <w:jc w:val="both"/>
        <w:rPr>
          <w:rFonts w:ascii="Times New Roman" w:hAnsi="Times New Roman"/>
          <w:sz w:val="24"/>
          <w:szCs w:val="24"/>
          <w:lang w:eastAsia="x-none"/>
        </w:rPr>
      </w:pPr>
      <w:r w:rsidRPr="0013365A">
        <w:rPr>
          <w:rFonts w:ascii="Times New Roman" w:hAnsi="Times New Roman"/>
          <w:sz w:val="24"/>
          <w:szCs w:val="24"/>
        </w:rPr>
        <w:t xml:space="preserve">Tại phần ‘Cấu hình POS’ </w:t>
      </w:r>
      <w:r w:rsidR="004B7B9D" w:rsidRPr="0013365A">
        <w:rPr>
          <w:rFonts w:ascii="Times New Roman" w:hAnsi="Times New Roman"/>
          <w:sz w:val="24"/>
          <w:szCs w:val="24"/>
        </w:rPr>
        <w:t xml:space="preserve">tích chọn tất cả các POS rồi </w:t>
      </w:r>
      <w:r w:rsidRPr="0013365A">
        <w:rPr>
          <w:rFonts w:ascii="Times New Roman" w:hAnsi="Times New Roman"/>
          <w:sz w:val="24"/>
          <w:szCs w:val="24"/>
        </w:rPr>
        <w:t>nhấn</w:t>
      </w:r>
      <w:r w:rsidR="004C6788" w:rsidRPr="0013365A">
        <w:rPr>
          <w:rFonts w:ascii="Times New Roman" w:hAnsi="Times New Roman"/>
          <w:sz w:val="24"/>
          <w:szCs w:val="24"/>
        </w:rPr>
        <w:t xml:space="preserve"> nút</w:t>
      </w:r>
      <w:r w:rsidRPr="0013365A">
        <w:rPr>
          <w:rFonts w:ascii="Times New Roman" w:hAnsi="Times New Roman"/>
          <w:sz w:val="24"/>
          <w:szCs w:val="24"/>
        </w:rPr>
        <w:t xml:space="preserve"> ‘Áp cấu hình’ để cập nhật cấu hình </w:t>
      </w:r>
      <w:r w:rsidR="00814D46" w:rsidRPr="0013365A">
        <w:rPr>
          <w:rFonts w:ascii="Times New Roman" w:hAnsi="Times New Roman"/>
          <w:sz w:val="24"/>
          <w:szCs w:val="24"/>
        </w:rPr>
        <w:t>POS</w:t>
      </w:r>
    </w:p>
    <w:p w14:paraId="3B7DB214" w14:textId="77777777" w:rsidR="00142218" w:rsidRPr="0013365A" w:rsidRDefault="00142218" w:rsidP="00142218">
      <w:pPr>
        <w:rPr>
          <w:sz w:val="24"/>
          <w:szCs w:val="24"/>
          <w:lang w:eastAsia="x-none"/>
        </w:rPr>
      </w:pPr>
    </w:p>
    <w:p w14:paraId="7495A257" w14:textId="154982FC" w:rsidR="004D5342" w:rsidRPr="0013365A" w:rsidRDefault="00A836B8" w:rsidP="004D5342">
      <w:pPr>
        <w:rPr>
          <w:sz w:val="24"/>
          <w:szCs w:val="24"/>
          <w:lang w:eastAsia="x-none"/>
        </w:rPr>
      </w:pPr>
      <w:r w:rsidRPr="0013365A">
        <w:drawing>
          <wp:inline distT="0" distB="0" distL="0" distR="0" wp14:anchorId="4032CD32" wp14:editId="40E4CB1A">
            <wp:extent cx="5735954" cy="2403475"/>
            <wp:effectExtent l="0" t="0" r="0" b="0"/>
            <wp:docPr id="595272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9AA2" w14:textId="77777777" w:rsidR="00800BA3" w:rsidRPr="0013365A" w:rsidRDefault="00800BA3" w:rsidP="43C695E5">
      <w:pPr>
        <w:pStyle w:val="ListParagraph"/>
        <w:ind w:left="0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  <w:lang w:eastAsia="x-none"/>
        </w:rPr>
      </w:pPr>
      <w:r w:rsidRPr="0013365A"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  <w:t xml:space="preserve">Lưu ý: </w:t>
      </w:r>
    </w:p>
    <w:p w14:paraId="1D195974" w14:textId="299BDCF1" w:rsidR="001C1F25" w:rsidRPr="0013365A" w:rsidRDefault="00800BA3" w:rsidP="000A7162">
      <w:pPr>
        <w:pStyle w:val="ListParagraph"/>
        <w:numPr>
          <w:ilvl w:val="0"/>
          <w:numId w:val="17"/>
        </w:numPr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</w:rPr>
        <w:t>Sau khi thực hiện update thì POS sẽ không hiện thị các log bơm cho đến khi cửa hàng thực hiện chốt đóng ca và nhận POS vào ca mới</w:t>
      </w:r>
      <w:r w:rsidR="004D5342" w:rsidRPr="0013365A">
        <w:rPr>
          <w:rFonts w:ascii="Times New Roman" w:hAnsi="Times New Roman"/>
          <w:color w:val="FF0000"/>
          <w:sz w:val="24"/>
          <w:szCs w:val="24"/>
        </w:rPr>
        <w:t>.</w:t>
      </w:r>
    </w:p>
    <w:p w14:paraId="5E12A702" w14:textId="5B97906A" w:rsidR="00581388" w:rsidRPr="0013365A" w:rsidRDefault="00581388" w:rsidP="000A7162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color w:val="FF0000"/>
          <w:sz w:val="24"/>
          <w:szCs w:val="24"/>
          <w:lang w:eastAsia="x-none"/>
        </w:rPr>
      </w:pP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>Nếu áp cấu hình cho POS bị lỗi, CH liên hệ với kỹ thuật HDB để kiểm tra cấu hình</w:t>
      </w:r>
      <w:r w:rsidR="00FE5681" w:rsidRPr="0013365A">
        <w:rPr>
          <w:rFonts w:ascii="Times New Roman" w:hAnsi="Times New Roman"/>
          <w:color w:val="FF0000"/>
          <w:sz w:val="24"/>
          <w:szCs w:val="24"/>
          <w:lang w:eastAsia="x-none"/>
        </w:rPr>
        <w:t xml:space="preserve"> </w:t>
      </w:r>
      <w:r w:rsidRPr="0013365A">
        <w:rPr>
          <w:rFonts w:ascii="Times New Roman" w:hAnsi="Times New Roman"/>
          <w:color w:val="FF0000"/>
          <w:sz w:val="24"/>
          <w:szCs w:val="24"/>
          <w:lang w:eastAsia="x-none"/>
        </w:rPr>
        <w:t>mạng của POS.</w:t>
      </w:r>
    </w:p>
    <w:sectPr w:rsidR="00581388" w:rsidRPr="0013365A" w:rsidSect="006178F5">
      <w:footerReference w:type="default" r:id="rId26"/>
      <w:pgSz w:w="11920" w:h="16860"/>
      <w:pgMar w:top="709" w:right="1288" w:bottom="312" w:left="1599" w:header="720" w:footer="204" w:gutter="0"/>
      <w:cols w:space="720" w:equalWidth="0">
        <w:col w:w="9033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FF86" w14:textId="77777777" w:rsidR="00F07F60" w:rsidRDefault="00F07F60">
      <w:pPr>
        <w:spacing w:line="240" w:lineRule="auto"/>
      </w:pPr>
      <w:r>
        <w:separator/>
      </w:r>
    </w:p>
  </w:endnote>
  <w:endnote w:type="continuationSeparator" w:id="0">
    <w:p w14:paraId="254A2BA4" w14:textId="77777777" w:rsidR="00F07F60" w:rsidRDefault="00F07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00000000" w:usb1="C0007843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altName w:val="Calibri"/>
    <w:panose1 w:val="020B7200000000000000"/>
    <w:charset w:val="00"/>
    <w:family w:val="swiss"/>
    <w:pitch w:val="variable"/>
    <w:sig w:usb0="00000005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84BD" w14:textId="7F018A20" w:rsidR="00E72C8E" w:rsidRPr="00C1263A" w:rsidRDefault="43C695E5" w:rsidP="43C695E5">
    <w:pPr>
      <w:pStyle w:val="Footer"/>
      <w:ind w:left="0" w:right="-18"/>
      <w:jc w:val="right"/>
      <w:rPr>
        <w:rFonts w:ascii="Arial" w:hAnsi="Arial" w:cs="Arial"/>
        <w:b/>
        <w:bCs/>
        <w:sz w:val="16"/>
        <w:szCs w:val="16"/>
      </w:rPr>
    </w:pPr>
    <w:r w:rsidRPr="43C695E5">
      <w:rPr>
        <w:rFonts w:ascii="Arial" w:hAnsi="Arial" w:cs="Arial"/>
        <w:b/>
        <w:bCs/>
        <w:sz w:val="16"/>
        <w:szCs w:val="16"/>
      </w:rPr>
      <w:t>Trang</w:t>
    </w:r>
    <w:r w:rsidRPr="43C695E5">
      <w:rPr>
        <w:sz w:val="16"/>
        <w:szCs w:val="16"/>
      </w:rPr>
      <w:t xml:space="preserve">  </w:t>
    </w:r>
    <w:r w:rsidR="00E72C8E" w:rsidRPr="43C695E5">
      <w:rPr>
        <w:rStyle w:val="PageNumber"/>
        <w:sz w:val="16"/>
        <w:szCs w:val="16"/>
      </w:rPr>
      <w:fldChar w:fldCharType="begin"/>
    </w:r>
    <w:r w:rsidR="00E72C8E" w:rsidRPr="43C695E5">
      <w:rPr>
        <w:rStyle w:val="PageNumber"/>
        <w:sz w:val="16"/>
        <w:szCs w:val="16"/>
      </w:rPr>
      <w:instrText xml:space="preserve"> PAGE </w:instrText>
    </w:r>
    <w:r w:rsidR="00E72C8E" w:rsidRPr="43C695E5">
      <w:rPr>
        <w:rStyle w:val="PageNumber"/>
        <w:sz w:val="16"/>
        <w:szCs w:val="16"/>
      </w:rPr>
      <w:fldChar w:fldCharType="separate"/>
    </w:r>
    <w:r w:rsidRPr="43C695E5">
      <w:rPr>
        <w:rStyle w:val="PageNumber"/>
        <w:sz w:val="16"/>
        <w:szCs w:val="16"/>
      </w:rPr>
      <w:t>2</w:t>
    </w:r>
    <w:r w:rsidR="00E72C8E" w:rsidRPr="43C695E5">
      <w:rPr>
        <w:rStyle w:val="PageNumber"/>
        <w:sz w:val="16"/>
        <w:szCs w:val="16"/>
      </w:rPr>
      <w:fldChar w:fldCharType="end"/>
    </w:r>
    <w:r w:rsidRPr="43C695E5">
      <w:rPr>
        <w:sz w:val="16"/>
        <w:szCs w:val="16"/>
      </w:rPr>
      <w:t xml:space="preserve"> /</w:t>
    </w:r>
    <w:r w:rsidR="00E72C8E" w:rsidRPr="43C695E5">
      <w:rPr>
        <w:rStyle w:val="PageNumber"/>
        <w:sz w:val="16"/>
        <w:szCs w:val="16"/>
      </w:rPr>
      <w:fldChar w:fldCharType="begin"/>
    </w:r>
    <w:r w:rsidR="00E72C8E" w:rsidRPr="43C695E5">
      <w:rPr>
        <w:rStyle w:val="PageNumber"/>
        <w:sz w:val="16"/>
        <w:szCs w:val="16"/>
      </w:rPr>
      <w:instrText xml:space="preserve"> NUMPAGES </w:instrText>
    </w:r>
    <w:r w:rsidR="00E72C8E" w:rsidRPr="43C695E5">
      <w:rPr>
        <w:rStyle w:val="PageNumber"/>
        <w:sz w:val="16"/>
        <w:szCs w:val="16"/>
      </w:rPr>
      <w:fldChar w:fldCharType="separate"/>
    </w:r>
    <w:r w:rsidRPr="43C695E5">
      <w:rPr>
        <w:rStyle w:val="PageNumber"/>
        <w:sz w:val="16"/>
        <w:szCs w:val="16"/>
      </w:rPr>
      <w:t>30</w:t>
    </w:r>
    <w:r w:rsidR="00E72C8E" w:rsidRPr="43C695E5">
      <w:rPr>
        <w:rStyle w:val="PageNumber"/>
        <w:sz w:val="16"/>
        <w:szCs w:val="16"/>
      </w:rPr>
      <w:fldChar w:fldCharType="end"/>
    </w:r>
  </w:p>
  <w:p w14:paraId="7BBF1F39" w14:textId="77777777" w:rsidR="00E72C8E" w:rsidRDefault="00E72C8E" w:rsidP="00D26E14">
    <w:pPr>
      <w:pStyle w:val="Footer"/>
    </w:pPr>
  </w:p>
  <w:p w14:paraId="6E1DC25E" w14:textId="77777777" w:rsidR="00E72C8E" w:rsidRDefault="00E72C8E">
    <w:pPr>
      <w:pStyle w:val="Footer"/>
    </w:pPr>
  </w:p>
  <w:p w14:paraId="06B68950" w14:textId="77777777" w:rsidR="00E72C8E" w:rsidRDefault="00E72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ED69" w14:textId="77777777" w:rsidR="00E72C8E" w:rsidRDefault="00E72C8E" w:rsidP="43C695E5">
    <w:pPr>
      <w:pStyle w:val="Footer"/>
      <w:tabs>
        <w:tab w:val="clear" w:pos="4320"/>
      </w:tabs>
      <w:spacing w:before="120"/>
      <w:ind w:left="0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sz w:val="16"/>
        <w:szCs w:val="16"/>
        <w:lang w:val="vi-VN" w:eastAsia="vi-V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2ABB9A" wp14:editId="176BBC1E">
              <wp:simplePos x="0" y="0"/>
              <wp:positionH relativeFrom="column">
                <wp:posOffset>-6985</wp:posOffset>
              </wp:positionH>
              <wp:positionV relativeFrom="paragraph">
                <wp:posOffset>134620</wp:posOffset>
              </wp:positionV>
              <wp:extent cx="6055360" cy="0"/>
              <wp:effectExtent l="8255" t="12700" r="13335" b="63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53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2" coordsize="21600,21600" o:oned="t" filled="f" o:spt="32" path="m,l21600,21600e" w14:anchorId="1E340596">
              <v:path fillok="f" arrowok="t" o:connecttype="none"/>
              <o:lock v:ext="edit" shapetype="t"/>
            </v:shapetype>
            <v:shape id="AutoShape 1" style="position:absolute;margin-left:-.55pt;margin-top:10.6pt;width:476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"/>
          </w:pict>
        </mc:Fallback>
      </mc:AlternateContent>
    </w:r>
    <w:r w:rsidR="43C695E5" w:rsidRPr="43C695E5">
      <w:rPr>
        <w:rFonts w:ascii="Arial" w:hAnsi="Arial" w:cs="Arial"/>
        <w:b/>
        <w:bCs/>
        <w:sz w:val="16"/>
        <w:szCs w:val="16"/>
      </w:rPr>
      <w:t xml:space="preserve">         </w:t>
    </w:r>
  </w:p>
  <w:tbl>
    <w:tblPr>
      <w:tblW w:w="9468" w:type="dxa"/>
      <w:tblLook w:val="04A0" w:firstRow="1" w:lastRow="0" w:firstColumn="1" w:lastColumn="0" w:noHBand="0" w:noVBand="1"/>
    </w:tblPr>
    <w:tblGrid>
      <w:gridCol w:w="7763"/>
      <w:gridCol w:w="1705"/>
    </w:tblGrid>
    <w:tr w:rsidR="00E72C8E" w:rsidRPr="006A3768" w14:paraId="738EB800" w14:textId="77777777" w:rsidTr="43C695E5">
      <w:tc>
        <w:tcPr>
          <w:tcW w:w="7763" w:type="dxa"/>
        </w:tcPr>
        <w:p w14:paraId="657973DD" w14:textId="77777777" w:rsidR="00E72C8E" w:rsidRPr="006A3768" w:rsidRDefault="00E72C8E" w:rsidP="43C695E5">
          <w:pPr>
            <w:pStyle w:val="Footer"/>
            <w:tabs>
              <w:tab w:val="clear" w:pos="4320"/>
            </w:tabs>
            <w:ind w:left="0" w:right="-221"/>
            <w:jc w:val="both"/>
            <w:rPr>
              <w:i/>
              <w:iCs/>
              <w:sz w:val="24"/>
              <w:szCs w:val="24"/>
            </w:rPr>
          </w:pPr>
        </w:p>
      </w:tc>
      <w:tc>
        <w:tcPr>
          <w:tcW w:w="1705" w:type="dxa"/>
        </w:tcPr>
        <w:p w14:paraId="7F5ED141" w14:textId="542882F6" w:rsidR="00E72C8E" w:rsidRPr="006A3768" w:rsidRDefault="43C695E5" w:rsidP="00000AC5">
          <w:pPr>
            <w:pStyle w:val="Footer"/>
            <w:ind w:left="0" w:right="-18"/>
            <w:jc w:val="right"/>
            <w:rPr>
              <w:sz w:val="24"/>
              <w:szCs w:val="24"/>
            </w:rPr>
          </w:pPr>
          <w:r w:rsidRPr="43C695E5">
            <w:rPr>
              <w:sz w:val="24"/>
              <w:szCs w:val="24"/>
            </w:rPr>
            <w:t xml:space="preserve">Trang </w:t>
          </w:r>
          <w:r w:rsidR="00E72C8E" w:rsidRPr="43C695E5">
            <w:rPr>
              <w:sz w:val="24"/>
              <w:szCs w:val="24"/>
            </w:rPr>
            <w:fldChar w:fldCharType="begin"/>
          </w:r>
          <w:r w:rsidR="00E72C8E" w:rsidRPr="43C695E5">
            <w:rPr>
              <w:sz w:val="24"/>
              <w:szCs w:val="24"/>
            </w:rPr>
            <w:instrText xml:space="preserve"> PAGE </w:instrText>
          </w:r>
          <w:r w:rsidR="00E72C8E" w:rsidRPr="43C695E5">
            <w:rPr>
              <w:sz w:val="24"/>
              <w:szCs w:val="24"/>
            </w:rPr>
            <w:fldChar w:fldCharType="separate"/>
          </w:r>
          <w:r w:rsidRPr="43C695E5">
            <w:rPr>
              <w:sz w:val="24"/>
              <w:szCs w:val="24"/>
            </w:rPr>
            <w:t>4</w:t>
          </w:r>
          <w:r w:rsidR="00E72C8E" w:rsidRPr="43C695E5">
            <w:rPr>
              <w:sz w:val="24"/>
              <w:szCs w:val="24"/>
            </w:rPr>
            <w:fldChar w:fldCharType="end"/>
          </w:r>
          <w:r w:rsidRPr="43C695E5">
            <w:rPr>
              <w:sz w:val="24"/>
              <w:szCs w:val="24"/>
            </w:rPr>
            <w:t xml:space="preserve"> /</w:t>
          </w:r>
          <w:r w:rsidR="00E72C8E" w:rsidRPr="43C695E5">
            <w:rPr>
              <w:sz w:val="24"/>
              <w:szCs w:val="24"/>
            </w:rPr>
            <w:fldChar w:fldCharType="begin"/>
          </w:r>
          <w:r w:rsidR="00E72C8E" w:rsidRPr="43C695E5">
            <w:rPr>
              <w:sz w:val="24"/>
              <w:szCs w:val="24"/>
            </w:rPr>
            <w:instrText xml:space="preserve"> NUMPAGES </w:instrText>
          </w:r>
          <w:r w:rsidR="00E72C8E" w:rsidRPr="43C695E5">
            <w:rPr>
              <w:sz w:val="24"/>
              <w:szCs w:val="24"/>
            </w:rPr>
            <w:fldChar w:fldCharType="separate"/>
          </w:r>
          <w:r w:rsidRPr="43C695E5">
            <w:rPr>
              <w:sz w:val="24"/>
              <w:szCs w:val="24"/>
            </w:rPr>
            <w:t>30</w:t>
          </w:r>
          <w:r w:rsidR="00E72C8E" w:rsidRPr="43C695E5">
            <w:rPr>
              <w:sz w:val="24"/>
              <w:szCs w:val="24"/>
            </w:rPr>
            <w:fldChar w:fldCharType="end"/>
          </w:r>
        </w:p>
      </w:tc>
    </w:tr>
  </w:tbl>
  <w:p w14:paraId="4535CEE9" w14:textId="77777777" w:rsidR="00E72C8E" w:rsidRPr="00A3472E" w:rsidRDefault="43C695E5" w:rsidP="00000AC5">
    <w:pPr>
      <w:pStyle w:val="Footer"/>
      <w:tabs>
        <w:tab w:val="clear" w:pos="4320"/>
        <w:tab w:val="left" w:pos="8730"/>
      </w:tabs>
      <w:ind w:left="0" w:right="-18"/>
      <w:rPr>
        <w:rStyle w:val="PageNumber"/>
        <w:sz w:val="16"/>
        <w:szCs w:val="16"/>
      </w:rPr>
    </w:pPr>
    <w:r w:rsidRPr="43C695E5">
      <w:rPr>
        <w:i/>
        <w:iCs/>
        <w:sz w:val="24"/>
        <w:szCs w:val="24"/>
      </w:rPr>
      <w:t xml:space="preserve">              </w:t>
    </w:r>
    <w:r w:rsidRPr="43C695E5">
      <w:rPr>
        <w:rFonts w:ascii="Arial" w:hAnsi="Arial" w:cs="Arial"/>
        <w:i/>
        <w:iCs/>
        <w:sz w:val="16"/>
        <w:szCs w:val="16"/>
      </w:rPr>
      <w:t xml:space="preserve">                                                                               </w:t>
    </w:r>
  </w:p>
  <w:p w14:paraId="3C4FA4AD" w14:textId="77777777" w:rsidR="00E72C8E" w:rsidRPr="00E8063B" w:rsidRDefault="00E72C8E" w:rsidP="43C695E5">
    <w:pPr>
      <w:pStyle w:val="Footer"/>
      <w:ind w:left="0" w:right="-18"/>
      <w:rPr>
        <w:rFonts w:ascii="Arial" w:hAnsi="Arial" w:cs="Arial"/>
        <w:b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A5434" w14:textId="77777777" w:rsidR="00F07F60" w:rsidRDefault="00F07F60">
      <w:pPr>
        <w:spacing w:line="240" w:lineRule="auto"/>
      </w:pPr>
      <w:r>
        <w:separator/>
      </w:r>
    </w:p>
  </w:footnote>
  <w:footnote w:type="continuationSeparator" w:id="0">
    <w:p w14:paraId="3C98E897" w14:textId="77777777" w:rsidR="00F07F60" w:rsidRDefault="00F07F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11E0"/>
    <w:multiLevelType w:val="hybridMultilevel"/>
    <w:tmpl w:val="729C5878"/>
    <w:lvl w:ilvl="0" w:tplc="C49AD8B8">
      <w:start w:val="1"/>
      <w:numFmt w:val="bullet"/>
      <w:pStyle w:val="ListBullet2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pStyle w:val="ListBullet2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7F20D9"/>
    <w:multiLevelType w:val="hybridMultilevel"/>
    <w:tmpl w:val="73BC6722"/>
    <w:lvl w:ilvl="0" w:tplc="D56E9EF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8C6EB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EE5DF"/>
    <w:multiLevelType w:val="hybridMultilevel"/>
    <w:tmpl w:val="65221E4A"/>
    <w:lvl w:ilvl="0" w:tplc="5F7A4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789D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E5B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862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80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F4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28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6A8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4841"/>
    <w:multiLevelType w:val="hybridMultilevel"/>
    <w:tmpl w:val="8D185292"/>
    <w:lvl w:ilvl="0" w:tplc="C49AD8B8">
      <w:start w:val="1"/>
      <w:numFmt w:val="bullet"/>
      <w:pStyle w:val="Bd-1BodyTex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629F5"/>
    <w:multiLevelType w:val="hybridMultilevel"/>
    <w:tmpl w:val="12B85F96"/>
    <w:lvl w:ilvl="0" w:tplc="ECB0E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026FA8"/>
    <w:multiLevelType w:val="hybridMultilevel"/>
    <w:tmpl w:val="B3E4D4E4"/>
    <w:lvl w:ilvl="0" w:tplc="755006C0">
      <w:start w:val="1"/>
      <w:numFmt w:val="bullet"/>
      <w:pStyle w:val="-"/>
      <w:lvlText w:val="-"/>
      <w:lvlJc w:val="left"/>
      <w:pPr>
        <w:tabs>
          <w:tab w:val="num" w:pos="417"/>
        </w:tabs>
        <w:ind w:left="397" w:hanging="34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4D787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F1BC56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EACE2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AE4FF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95487E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0C8DF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DB277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32B6E3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40D275AC"/>
    <w:multiLevelType w:val="hybridMultilevel"/>
    <w:tmpl w:val="12B85F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1C14C9"/>
    <w:multiLevelType w:val="hybridMultilevel"/>
    <w:tmpl w:val="8BDC1F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D5035"/>
    <w:multiLevelType w:val="hybridMultilevel"/>
    <w:tmpl w:val="EB34ED5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21ED0"/>
    <w:multiLevelType w:val="hybridMultilevel"/>
    <w:tmpl w:val="9BCC4A46"/>
    <w:lvl w:ilvl="0" w:tplc="37D4274A">
      <w:start w:val="1"/>
      <w:numFmt w:val="decimal"/>
      <w:pStyle w:val="Heading4"/>
      <w:lvlText w:val="2.1.%1."/>
      <w:lvlJc w:val="left"/>
      <w:pPr>
        <w:ind w:left="3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80" w:hanging="360"/>
      </w:pPr>
    </w:lvl>
    <w:lvl w:ilvl="2" w:tplc="0409001B" w:tentative="1">
      <w:start w:val="1"/>
      <w:numFmt w:val="lowerRoman"/>
      <w:lvlText w:val="%3."/>
      <w:lvlJc w:val="right"/>
      <w:pPr>
        <w:ind w:left="5000" w:hanging="180"/>
      </w:pPr>
    </w:lvl>
    <w:lvl w:ilvl="3" w:tplc="0409000F" w:tentative="1">
      <w:start w:val="1"/>
      <w:numFmt w:val="decimal"/>
      <w:lvlText w:val="%4."/>
      <w:lvlJc w:val="left"/>
      <w:pPr>
        <w:ind w:left="5720" w:hanging="360"/>
      </w:pPr>
    </w:lvl>
    <w:lvl w:ilvl="4" w:tplc="04090019" w:tentative="1">
      <w:start w:val="1"/>
      <w:numFmt w:val="lowerLetter"/>
      <w:lvlText w:val="%5."/>
      <w:lvlJc w:val="left"/>
      <w:pPr>
        <w:ind w:left="6440" w:hanging="360"/>
      </w:pPr>
    </w:lvl>
    <w:lvl w:ilvl="5" w:tplc="0409001B" w:tentative="1">
      <w:start w:val="1"/>
      <w:numFmt w:val="lowerRoman"/>
      <w:lvlText w:val="%6."/>
      <w:lvlJc w:val="right"/>
      <w:pPr>
        <w:ind w:left="7160" w:hanging="180"/>
      </w:pPr>
    </w:lvl>
    <w:lvl w:ilvl="6" w:tplc="0409000F" w:tentative="1">
      <w:start w:val="1"/>
      <w:numFmt w:val="decimal"/>
      <w:lvlText w:val="%7."/>
      <w:lvlJc w:val="left"/>
      <w:pPr>
        <w:ind w:left="7880" w:hanging="360"/>
      </w:pPr>
    </w:lvl>
    <w:lvl w:ilvl="7" w:tplc="04090019" w:tentative="1">
      <w:start w:val="1"/>
      <w:numFmt w:val="lowerLetter"/>
      <w:lvlText w:val="%8."/>
      <w:lvlJc w:val="left"/>
      <w:pPr>
        <w:ind w:left="8600" w:hanging="360"/>
      </w:pPr>
    </w:lvl>
    <w:lvl w:ilvl="8" w:tplc="0409001B" w:tentative="1">
      <w:start w:val="1"/>
      <w:numFmt w:val="lowerRoman"/>
      <w:lvlText w:val="%9."/>
      <w:lvlJc w:val="right"/>
      <w:pPr>
        <w:ind w:left="9320" w:hanging="180"/>
      </w:pPr>
    </w:lvl>
  </w:abstractNum>
  <w:abstractNum w:abstractNumId="10" w15:restartNumberingAfterBreak="0">
    <w:nsid w:val="432D6472"/>
    <w:multiLevelType w:val="hybridMultilevel"/>
    <w:tmpl w:val="D0D2A21E"/>
    <w:lvl w:ilvl="0" w:tplc="04090001">
      <w:start w:val="1"/>
      <w:numFmt w:val="decimal"/>
      <w:pStyle w:val="Hinhve"/>
      <w:lvlText w:val="Hình %1."/>
      <w:lvlJc w:val="center"/>
      <w:pPr>
        <w:ind w:left="27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lowerLetter"/>
      <w:lvlText w:val="%2."/>
      <w:lvlJc w:val="left"/>
      <w:pPr>
        <w:ind w:left="1724" w:hanging="360"/>
      </w:pPr>
    </w:lvl>
    <w:lvl w:ilvl="2" w:tplc="04090005" w:tentative="1">
      <w:start w:val="1"/>
      <w:numFmt w:val="lowerRoman"/>
      <w:lvlText w:val="%3."/>
      <w:lvlJc w:val="right"/>
      <w:pPr>
        <w:ind w:left="2444" w:hanging="180"/>
      </w:pPr>
    </w:lvl>
    <w:lvl w:ilvl="3" w:tplc="04090001" w:tentative="1">
      <w:start w:val="1"/>
      <w:numFmt w:val="decimal"/>
      <w:lvlText w:val="%4."/>
      <w:lvlJc w:val="left"/>
      <w:pPr>
        <w:ind w:left="3164" w:hanging="360"/>
      </w:pPr>
    </w:lvl>
    <w:lvl w:ilvl="4" w:tplc="04090003" w:tentative="1">
      <w:start w:val="1"/>
      <w:numFmt w:val="lowerLetter"/>
      <w:lvlText w:val="%5."/>
      <w:lvlJc w:val="left"/>
      <w:pPr>
        <w:ind w:left="3884" w:hanging="360"/>
      </w:pPr>
    </w:lvl>
    <w:lvl w:ilvl="5" w:tplc="04090005" w:tentative="1">
      <w:start w:val="1"/>
      <w:numFmt w:val="lowerRoman"/>
      <w:lvlText w:val="%6."/>
      <w:lvlJc w:val="right"/>
      <w:pPr>
        <w:ind w:left="4604" w:hanging="180"/>
      </w:pPr>
    </w:lvl>
    <w:lvl w:ilvl="6" w:tplc="04090001" w:tentative="1">
      <w:start w:val="1"/>
      <w:numFmt w:val="decimal"/>
      <w:lvlText w:val="%7."/>
      <w:lvlJc w:val="left"/>
      <w:pPr>
        <w:ind w:left="5324" w:hanging="360"/>
      </w:pPr>
    </w:lvl>
    <w:lvl w:ilvl="7" w:tplc="04090003" w:tentative="1">
      <w:start w:val="1"/>
      <w:numFmt w:val="lowerLetter"/>
      <w:lvlText w:val="%8."/>
      <w:lvlJc w:val="left"/>
      <w:pPr>
        <w:ind w:left="6044" w:hanging="360"/>
      </w:pPr>
    </w:lvl>
    <w:lvl w:ilvl="8" w:tplc="0409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3902DAA"/>
    <w:multiLevelType w:val="hybridMultilevel"/>
    <w:tmpl w:val="8B8281D6"/>
    <w:lvl w:ilvl="0" w:tplc="FC4A53F0">
      <w:start w:val="1"/>
      <w:numFmt w:val="bullet"/>
      <w:pStyle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0"/>
      </w:rPr>
    </w:lvl>
    <w:lvl w:ilvl="1" w:tplc="040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2" w:tplc="0409001B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F00600"/>
    <w:multiLevelType w:val="multilevel"/>
    <w:tmpl w:val="C0F03D2E"/>
    <w:styleLink w:val="Style1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54A4FC5"/>
    <w:multiLevelType w:val="hybridMultilevel"/>
    <w:tmpl w:val="41A0F10C"/>
    <w:lvl w:ilvl="0" w:tplc="EBE8CA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FA35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9628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8A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2B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A6E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A4B3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40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08B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D0478"/>
    <w:multiLevelType w:val="hybridMultilevel"/>
    <w:tmpl w:val="C636A10A"/>
    <w:lvl w:ilvl="0" w:tplc="FA0AEF66">
      <w:numFmt w:val="bullet"/>
      <w:pStyle w:val="Bullet1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95F175"/>
    <w:multiLevelType w:val="hybridMultilevel"/>
    <w:tmpl w:val="32D8DBAA"/>
    <w:lvl w:ilvl="0" w:tplc="AEC680A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color w:val="000000" w:themeColor="text1"/>
      </w:rPr>
    </w:lvl>
    <w:lvl w:ilvl="1" w:tplc="E3109CD6">
      <w:start w:val="1"/>
      <w:numFmt w:val="bullet"/>
      <w:lvlText w:val="o"/>
      <w:lvlJc w:val="left"/>
      <w:pPr>
        <w:ind w:left="1752" w:hanging="360"/>
      </w:pPr>
      <w:rPr>
        <w:rFonts w:ascii="Courier New" w:hAnsi="Courier New" w:hint="default"/>
      </w:rPr>
    </w:lvl>
    <w:lvl w:ilvl="2" w:tplc="54966B7C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ED80E76E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1DAEE668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5" w:tplc="AE487F76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61488C16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A210EC22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8" w:tplc="64245586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6" w15:restartNumberingAfterBreak="0">
    <w:nsid w:val="66C84404"/>
    <w:multiLevelType w:val="hybridMultilevel"/>
    <w:tmpl w:val="6CCC4948"/>
    <w:lvl w:ilvl="0" w:tplc="71E00A54">
      <w:start w:val="1"/>
      <w:numFmt w:val="decimal"/>
      <w:pStyle w:val="TableBullet"/>
      <w:lvlText w:val="%1."/>
      <w:lvlJc w:val="left"/>
      <w:pPr>
        <w:tabs>
          <w:tab w:val="num" w:pos="508"/>
        </w:tabs>
        <w:ind w:left="508" w:hanging="418"/>
      </w:pPr>
      <w:rPr>
        <w:rFonts w:hint="default"/>
      </w:rPr>
    </w:lvl>
    <w:lvl w:ilvl="1" w:tplc="9FF403E4" w:tentative="1">
      <w:start w:val="1"/>
      <w:numFmt w:val="lowerLetter"/>
      <w:lvlText w:val="%2."/>
      <w:lvlJc w:val="left"/>
      <w:pPr>
        <w:tabs>
          <w:tab w:val="num" w:pos="1516"/>
        </w:tabs>
        <w:ind w:left="1516" w:hanging="360"/>
      </w:pPr>
    </w:lvl>
    <w:lvl w:ilvl="2" w:tplc="ADFAFF86" w:tentative="1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6F9046EC" w:tentative="1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53F43E7A" w:tentative="1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4FFA97BC" w:tentative="1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94341D2E" w:tentative="1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DB0CE4B4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6964BE48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17" w15:restartNumberingAfterBreak="0">
    <w:nsid w:val="73B24CB0"/>
    <w:multiLevelType w:val="hybridMultilevel"/>
    <w:tmpl w:val="65388182"/>
    <w:lvl w:ilvl="0" w:tplc="0409000F">
      <w:start w:val="1"/>
      <w:numFmt w:val="bullet"/>
      <w:pStyle w:val="StyleBullet2Justified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19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BDA26AA"/>
    <w:multiLevelType w:val="hybridMultilevel"/>
    <w:tmpl w:val="5B3A47C0"/>
    <w:lvl w:ilvl="0" w:tplc="102CB4AC">
      <w:start w:val="1"/>
      <w:numFmt w:val="bullet"/>
      <w:pStyle w:val="Minus2"/>
      <w:lvlText w:val="-"/>
      <w:lvlJc w:val="left"/>
      <w:pPr>
        <w:tabs>
          <w:tab w:val="num" w:pos="720"/>
        </w:tabs>
        <w:ind w:left="720" w:hanging="360"/>
      </w:pPr>
      <w:rPr>
        <w:rFonts w:ascii="VNI-Times" w:hAnsi="VNI-Time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920B2"/>
    <w:multiLevelType w:val="singleLevel"/>
    <w:tmpl w:val="F1782FE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D8777DA"/>
    <w:multiLevelType w:val="singleLevel"/>
    <w:tmpl w:val="0A7A50D6"/>
    <w:lvl w:ilvl="0">
      <w:start w:val="1"/>
      <w:numFmt w:val="bullet"/>
      <w:pStyle w:val="Bullet2"/>
      <w:lvlText w:val="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 w16cid:durableId="2006744449">
    <w:abstractNumId w:val="2"/>
  </w:num>
  <w:num w:numId="2" w16cid:durableId="671180623">
    <w:abstractNumId w:val="13"/>
  </w:num>
  <w:num w:numId="3" w16cid:durableId="1020736046">
    <w:abstractNumId w:val="15"/>
  </w:num>
  <w:num w:numId="4" w16cid:durableId="430903095">
    <w:abstractNumId w:val="17"/>
  </w:num>
  <w:num w:numId="5" w16cid:durableId="167253191">
    <w:abstractNumId w:val="11"/>
  </w:num>
  <w:num w:numId="6" w16cid:durableId="1843667653">
    <w:abstractNumId w:val="10"/>
  </w:num>
  <w:num w:numId="7" w16cid:durableId="1093742266">
    <w:abstractNumId w:val="12"/>
  </w:num>
  <w:num w:numId="8" w16cid:durableId="16388833">
    <w:abstractNumId w:val="0"/>
  </w:num>
  <w:num w:numId="9" w16cid:durableId="1299071721">
    <w:abstractNumId w:val="19"/>
  </w:num>
  <w:num w:numId="10" w16cid:durableId="596253367">
    <w:abstractNumId w:val="3"/>
  </w:num>
  <w:num w:numId="11" w16cid:durableId="815682656">
    <w:abstractNumId w:val="5"/>
  </w:num>
  <w:num w:numId="12" w16cid:durableId="1176919624">
    <w:abstractNumId w:val="18"/>
  </w:num>
  <w:num w:numId="13" w16cid:durableId="1282146345">
    <w:abstractNumId w:val="20"/>
  </w:num>
  <w:num w:numId="14" w16cid:durableId="107746327">
    <w:abstractNumId w:val="16"/>
  </w:num>
  <w:num w:numId="15" w16cid:durableId="53162950">
    <w:abstractNumId w:val="9"/>
  </w:num>
  <w:num w:numId="16" w16cid:durableId="1537081621">
    <w:abstractNumId w:val="14"/>
  </w:num>
  <w:num w:numId="17" w16cid:durableId="2116829179">
    <w:abstractNumId w:val="1"/>
  </w:num>
  <w:num w:numId="18" w16cid:durableId="277569262">
    <w:abstractNumId w:val="4"/>
  </w:num>
  <w:num w:numId="19" w16cid:durableId="250355900">
    <w:abstractNumId w:val="6"/>
  </w:num>
  <w:num w:numId="20" w16cid:durableId="503671920">
    <w:abstractNumId w:val="7"/>
  </w:num>
  <w:num w:numId="21" w16cid:durableId="1090929857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characterSpacingControl w:val="doNotCompress"/>
  <w:hdrShapeDefaults>
    <o:shapedefaults v:ext="edit" spidmax="2050" fillcolor="#548dd4" stroke="f" strokecolor="#f2f2f2">
      <v:fill color="#548dd4"/>
      <v:stroke color="#f2f2f2" weight=".25pt" on="f"/>
      <v:shadow on="t" type="perspective" color="#4e6128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23"/>
    <w:rsid w:val="00000359"/>
    <w:rsid w:val="00000AC5"/>
    <w:rsid w:val="00000C65"/>
    <w:rsid w:val="00000F28"/>
    <w:rsid w:val="00001A1F"/>
    <w:rsid w:val="000022D2"/>
    <w:rsid w:val="00002E25"/>
    <w:rsid w:val="0000318D"/>
    <w:rsid w:val="000033D8"/>
    <w:rsid w:val="000038B9"/>
    <w:rsid w:val="000061C0"/>
    <w:rsid w:val="00006A99"/>
    <w:rsid w:val="00006DB1"/>
    <w:rsid w:val="000078B1"/>
    <w:rsid w:val="00012DF7"/>
    <w:rsid w:val="00013DC6"/>
    <w:rsid w:val="00013E85"/>
    <w:rsid w:val="00014227"/>
    <w:rsid w:val="00014CBA"/>
    <w:rsid w:val="000179CE"/>
    <w:rsid w:val="00017F0D"/>
    <w:rsid w:val="00021D06"/>
    <w:rsid w:val="0002228F"/>
    <w:rsid w:val="00023182"/>
    <w:rsid w:val="00023810"/>
    <w:rsid w:val="00024C70"/>
    <w:rsid w:val="00025406"/>
    <w:rsid w:val="00026A3C"/>
    <w:rsid w:val="000274AC"/>
    <w:rsid w:val="00027973"/>
    <w:rsid w:val="00027AB1"/>
    <w:rsid w:val="00027DBD"/>
    <w:rsid w:val="00030369"/>
    <w:rsid w:val="00032EAE"/>
    <w:rsid w:val="000330BB"/>
    <w:rsid w:val="00033742"/>
    <w:rsid w:val="00033E06"/>
    <w:rsid w:val="00034E75"/>
    <w:rsid w:val="00035EA7"/>
    <w:rsid w:val="000365D4"/>
    <w:rsid w:val="00036BBB"/>
    <w:rsid w:val="00040401"/>
    <w:rsid w:val="00040821"/>
    <w:rsid w:val="00040CF4"/>
    <w:rsid w:val="00041716"/>
    <w:rsid w:val="00041EAB"/>
    <w:rsid w:val="0004218A"/>
    <w:rsid w:val="00042D00"/>
    <w:rsid w:val="00042DC0"/>
    <w:rsid w:val="00043EA0"/>
    <w:rsid w:val="000461B5"/>
    <w:rsid w:val="0004671E"/>
    <w:rsid w:val="00046FAA"/>
    <w:rsid w:val="00050272"/>
    <w:rsid w:val="00051323"/>
    <w:rsid w:val="0005349E"/>
    <w:rsid w:val="00053731"/>
    <w:rsid w:val="00054A04"/>
    <w:rsid w:val="00055D01"/>
    <w:rsid w:val="000568A5"/>
    <w:rsid w:val="00056B85"/>
    <w:rsid w:val="00057A55"/>
    <w:rsid w:val="000603F1"/>
    <w:rsid w:val="000611AB"/>
    <w:rsid w:val="000619FA"/>
    <w:rsid w:val="00062287"/>
    <w:rsid w:val="0006236B"/>
    <w:rsid w:val="000633D4"/>
    <w:rsid w:val="00063B3C"/>
    <w:rsid w:val="00065021"/>
    <w:rsid w:val="0006503F"/>
    <w:rsid w:val="00067970"/>
    <w:rsid w:val="00067DDB"/>
    <w:rsid w:val="000707BC"/>
    <w:rsid w:val="00070A8A"/>
    <w:rsid w:val="000711B2"/>
    <w:rsid w:val="0007124F"/>
    <w:rsid w:val="00071C0E"/>
    <w:rsid w:val="000734CC"/>
    <w:rsid w:val="00073D2D"/>
    <w:rsid w:val="00074D45"/>
    <w:rsid w:val="00075438"/>
    <w:rsid w:val="00075C57"/>
    <w:rsid w:val="00076CB1"/>
    <w:rsid w:val="0007717C"/>
    <w:rsid w:val="00077AAF"/>
    <w:rsid w:val="00081343"/>
    <w:rsid w:val="0008181C"/>
    <w:rsid w:val="00081A67"/>
    <w:rsid w:val="000822D7"/>
    <w:rsid w:val="000828DF"/>
    <w:rsid w:val="0008291B"/>
    <w:rsid w:val="00084694"/>
    <w:rsid w:val="00084B79"/>
    <w:rsid w:val="00085764"/>
    <w:rsid w:val="000867E9"/>
    <w:rsid w:val="00086B88"/>
    <w:rsid w:val="00087364"/>
    <w:rsid w:val="000919A1"/>
    <w:rsid w:val="00091AC1"/>
    <w:rsid w:val="00091AF4"/>
    <w:rsid w:val="000938B6"/>
    <w:rsid w:val="00094490"/>
    <w:rsid w:val="0009488C"/>
    <w:rsid w:val="00094B9A"/>
    <w:rsid w:val="00096D4D"/>
    <w:rsid w:val="00096DC7"/>
    <w:rsid w:val="000A0CBF"/>
    <w:rsid w:val="000A36CF"/>
    <w:rsid w:val="000A4FA3"/>
    <w:rsid w:val="000A7162"/>
    <w:rsid w:val="000A730A"/>
    <w:rsid w:val="000B12E7"/>
    <w:rsid w:val="000B150C"/>
    <w:rsid w:val="000B29E5"/>
    <w:rsid w:val="000B437A"/>
    <w:rsid w:val="000B43AB"/>
    <w:rsid w:val="000B51E6"/>
    <w:rsid w:val="000B59B6"/>
    <w:rsid w:val="000B67D0"/>
    <w:rsid w:val="000B6F1E"/>
    <w:rsid w:val="000B7370"/>
    <w:rsid w:val="000B7CD3"/>
    <w:rsid w:val="000C0245"/>
    <w:rsid w:val="000C0432"/>
    <w:rsid w:val="000C1CDF"/>
    <w:rsid w:val="000C2E40"/>
    <w:rsid w:val="000C3442"/>
    <w:rsid w:val="000C4F49"/>
    <w:rsid w:val="000C566D"/>
    <w:rsid w:val="000C56E8"/>
    <w:rsid w:val="000C5721"/>
    <w:rsid w:val="000C6049"/>
    <w:rsid w:val="000C66D6"/>
    <w:rsid w:val="000C6A65"/>
    <w:rsid w:val="000C7C7B"/>
    <w:rsid w:val="000C7F0C"/>
    <w:rsid w:val="000D0D47"/>
    <w:rsid w:val="000D0FF0"/>
    <w:rsid w:val="000D1900"/>
    <w:rsid w:val="000D2130"/>
    <w:rsid w:val="000D2BDB"/>
    <w:rsid w:val="000D2E06"/>
    <w:rsid w:val="000D4C50"/>
    <w:rsid w:val="000D5E02"/>
    <w:rsid w:val="000D694E"/>
    <w:rsid w:val="000D6C74"/>
    <w:rsid w:val="000D7441"/>
    <w:rsid w:val="000D7669"/>
    <w:rsid w:val="000D7C45"/>
    <w:rsid w:val="000E0669"/>
    <w:rsid w:val="000E21F5"/>
    <w:rsid w:val="000E4DFB"/>
    <w:rsid w:val="000E5D2F"/>
    <w:rsid w:val="000E6B8A"/>
    <w:rsid w:val="000E6CCF"/>
    <w:rsid w:val="000E7494"/>
    <w:rsid w:val="000F09A3"/>
    <w:rsid w:val="000F12F6"/>
    <w:rsid w:val="000F1A0B"/>
    <w:rsid w:val="000F1CED"/>
    <w:rsid w:val="000F2416"/>
    <w:rsid w:val="000F2A06"/>
    <w:rsid w:val="000F2E0B"/>
    <w:rsid w:val="000F3993"/>
    <w:rsid w:val="000F476C"/>
    <w:rsid w:val="000F55B7"/>
    <w:rsid w:val="000F72BB"/>
    <w:rsid w:val="000F75CC"/>
    <w:rsid w:val="00100C9D"/>
    <w:rsid w:val="0010135D"/>
    <w:rsid w:val="00102C61"/>
    <w:rsid w:val="00105C01"/>
    <w:rsid w:val="00105DFB"/>
    <w:rsid w:val="00105EBD"/>
    <w:rsid w:val="00106A58"/>
    <w:rsid w:val="00106B65"/>
    <w:rsid w:val="00107559"/>
    <w:rsid w:val="00107563"/>
    <w:rsid w:val="00110188"/>
    <w:rsid w:val="00110568"/>
    <w:rsid w:val="00110A71"/>
    <w:rsid w:val="00111828"/>
    <w:rsid w:val="00113E15"/>
    <w:rsid w:val="0011401C"/>
    <w:rsid w:val="0011490F"/>
    <w:rsid w:val="0011503B"/>
    <w:rsid w:val="0011551E"/>
    <w:rsid w:val="001156B3"/>
    <w:rsid w:val="00115914"/>
    <w:rsid w:val="00116CAC"/>
    <w:rsid w:val="00117F88"/>
    <w:rsid w:val="00120600"/>
    <w:rsid w:val="0012088A"/>
    <w:rsid w:val="001209AD"/>
    <w:rsid w:val="001212DB"/>
    <w:rsid w:val="00121E4C"/>
    <w:rsid w:val="00122CEC"/>
    <w:rsid w:val="00125475"/>
    <w:rsid w:val="00125B23"/>
    <w:rsid w:val="00126AAF"/>
    <w:rsid w:val="00127CFD"/>
    <w:rsid w:val="00130726"/>
    <w:rsid w:val="0013083D"/>
    <w:rsid w:val="00130DC0"/>
    <w:rsid w:val="00130F30"/>
    <w:rsid w:val="00130F90"/>
    <w:rsid w:val="001314A2"/>
    <w:rsid w:val="00132327"/>
    <w:rsid w:val="0013365A"/>
    <w:rsid w:val="00134ECA"/>
    <w:rsid w:val="001352AB"/>
    <w:rsid w:val="00136506"/>
    <w:rsid w:val="00137405"/>
    <w:rsid w:val="001374BD"/>
    <w:rsid w:val="001405BF"/>
    <w:rsid w:val="00140B1A"/>
    <w:rsid w:val="0014140B"/>
    <w:rsid w:val="00141812"/>
    <w:rsid w:val="00142218"/>
    <w:rsid w:val="0014302A"/>
    <w:rsid w:val="001436AB"/>
    <w:rsid w:val="00143A5E"/>
    <w:rsid w:val="00143F29"/>
    <w:rsid w:val="00144DE3"/>
    <w:rsid w:val="00145A03"/>
    <w:rsid w:val="00146D23"/>
    <w:rsid w:val="00146E0E"/>
    <w:rsid w:val="001472AC"/>
    <w:rsid w:val="00147515"/>
    <w:rsid w:val="0014778E"/>
    <w:rsid w:val="00147920"/>
    <w:rsid w:val="00147C69"/>
    <w:rsid w:val="00151381"/>
    <w:rsid w:val="00154ADD"/>
    <w:rsid w:val="00155FA4"/>
    <w:rsid w:val="00156628"/>
    <w:rsid w:val="001567B1"/>
    <w:rsid w:val="00157780"/>
    <w:rsid w:val="00160482"/>
    <w:rsid w:val="001615B7"/>
    <w:rsid w:val="00162308"/>
    <w:rsid w:val="001629D6"/>
    <w:rsid w:val="00162ACC"/>
    <w:rsid w:val="00164086"/>
    <w:rsid w:val="0016529D"/>
    <w:rsid w:val="001653FA"/>
    <w:rsid w:val="0016646D"/>
    <w:rsid w:val="00166987"/>
    <w:rsid w:val="001679A4"/>
    <w:rsid w:val="00170D26"/>
    <w:rsid w:val="00171209"/>
    <w:rsid w:val="00171BCB"/>
    <w:rsid w:val="001722F1"/>
    <w:rsid w:val="001747D3"/>
    <w:rsid w:val="00175624"/>
    <w:rsid w:val="00175F73"/>
    <w:rsid w:val="00177710"/>
    <w:rsid w:val="00177858"/>
    <w:rsid w:val="00177866"/>
    <w:rsid w:val="00177B6F"/>
    <w:rsid w:val="00177CA1"/>
    <w:rsid w:val="001808E4"/>
    <w:rsid w:val="00180BE6"/>
    <w:rsid w:val="00180C9E"/>
    <w:rsid w:val="00181340"/>
    <w:rsid w:val="00182460"/>
    <w:rsid w:val="00183840"/>
    <w:rsid w:val="00183E3E"/>
    <w:rsid w:val="001845F2"/>
    <w:rsid w:val="00185446"/>
    <w:rsid w:val="00186038"/>
    <w:rsid w:val="00186854"/>
    <w:rsid w:val="00187548"/>
    <w:rsid w:val="00187AF1"/>
    <w:rsid w:val="00187AFD"/>
    <w:rsid w:val="00191807"/>
    <w:rsid w:val="001919E6"/>
    <w:rsid w:val="0019295C"/>
    <w:rsid w:val="001936AC"/>
    <w:rsid w:val="00193760"/>
    <w:rsid w:val="00194033"/>
    <w:rsid w:val="00194262"/>
    <w:rsid w:val="001943C8"/>
    <w:rsid w:val="001959BD"/>
    <w:rsid w:val="00196136"/>
    <w:rsid w:val="001964FB"/>
    <w:rsid w:val="001965F5"/>
    <w:rsid w:val="001979A0"/>
    <w:rsid w:val="001A031C"/>
    <w:rsid w:val="001A0D1A"/>
    <w:rsid w:val="001A277E"/>
    <w:rsid w:val="001A347A"/>
    <w:rsid w:val="001A34B5"/>
    <w:rsid w:val="001A5219"/>
    <w:rsid w:val="001A5865"/>
    <w:rsid w:val="001A5898"/>
    <w:rsid w:val="001A5BAA"/>
    <w:rsid w:val="001A6934"/>
    <w:rsid w:val="001A6D30"/>
    <w:rsid w:val="001A751E"/>
    <w:rsid w:val="001A7ECE"/>
    <w:rsid w:val="001B02DF"/>
    <w:rsid w:val="001B17BE"/>
    <w:rsid w:val="001B17F0"/>
    <w:rsid w:val="001B193F"/>
    <w:rsid w:val="001B19AA"/>
    <w:rsid w:val="001B1E8F"/>
    <w:rsid w:val="001B21E8"/>
    <w:rsid w:val="001B3886"/>
    <w:rsid w:val="001B3BA7"/>
    <w:rsid w:val="001B494E"/>
    <w:rsid w:val="001B5CAC"/>
    <w:rsid w:val="001B6867"/>
    <w:rsid w:val="001B6AEF"/>
    <w:rsid w:val="001B6B38"/>
    <w:rsid w:val="001B76B3"/>
    <w:rsid w:val="001B797E"/>
    <w:rsid w:val="001B7A55"/>
    <w:rsid w:val="001B7BCB"/>
    <w:rsid w:val="001B7BD8"/>
    <w:rsid w:val="001C002F"/>
    <w:rsid w:val="001C0599"/>
    <w:rsid w:val="001C17B5"/>
    <w:rsid w:val="001C1F25"/>
    <w:rsid w:val="001C2436"/>
    <w:rsid w:val="001C3013"/>
    <w:rsid w:val="001C327C"/>
    <w:rsid w:val="001C337D"/>
    <w:rsid w:val="001C4448"/>
    <w:rsid w:val="001C45AF"/>
    <w:rsid w:val="001C63EF"/>
    <w:rsid w:val="001C6BF2"/>
    <w:rsid w:val="001D0133"/>
    <w:rsid w:val="001D0F52"/>
    <w:rsid w:val="001D1499"/>
    <w:rsid w:val="001D14ED"/>
    <w:rsid w:val="001D1DFC"/>
    <w:rsid w:val="001D2C49"/>
    <w:rsid w:val="001D2D91"/>
    <w:rsid w:val="001D2EA6"/>
    <w:rsid w:val="001D38CB"/>
    <w:rsid w:val="001D3F8E"/>
    <w:rsid w:val="001D4204"/>
    <w:rsid w:val="001D45A4"/>
    <w:rsid w:val="001D5E35"/>
    <w:rsid w:val="001E0614"/>
    <w:rsid w:val="001E0908"/>
    <w:rsid w:val="001E1570"/>
    <w:rsid w:val="001E2330"/>
    <w:rsid w:val="001E32A8"/>
    <w:rsid w:val="001E36D7"/>
    <w:rsid w:val="001E37C6"/>
    <w:rsid w:val="001E4880"/>
    <w:rsid w:val="001E48AE"/>
    <w:rsid w:val="001E5412"/>
    <w:rsid w:val="001E79EB"/>
    <w:rsid w:val="001E7C90"/>
    <w:rsid w:val="001F04F1"/>
    <w:rsid w:val="001F1140"/>
    <w:rsid w:val="001F1D4C"/>
    <w:rsid w:val="001F1E94"/>
    <w:rsid w:val="001F2A45"/>
    <w:rsid w:val="001F54C4"/>
    <w:rsid w:val="001F5FEB"/>
    <w:rsid w:val="001F6509"/>
    <w:rsid w:val="001F65B0"/>
    <w:rsid w:val="001F6693"/>
    <w:rsid w:val="001F72C5"/>
    <w:rsid w:val="001F7E3D"/>
    <w:rsid w:val="002015C9"/>
    <w:rsid w:val="00201616"/>
    <w:rsid w:val="00201727"/>
    <w:rsid w:val="00203A4F"/>
    <w:rsid w:val="002049E2"/>
    <w:rsid w:val="00204A66"/>
    <w:rsid w:val="00204A92"/>
    <w:rsid w:val="00204F85"/>
    <w:rsid w:val="00205B6B"/>
    <w:rsid w:val="00207099"/>
    <w:rsid w:val="002076A9"/>
    <w:rsid w:val="002077D2"/>
    <w:rsid w:val="002079CA"/>
    <w:rsid w:val="00207D7F"/>
    <w:rsid w:val="00210373"/>
    <w:rsid w:val="002110AA"/>
    <w:rsid w:val="00213415"/>
    <w:rsid w:val="0021381D"/>
    <w:rsid w:val="00213E99"/>
    <w:rsid w:val="002140E5"/>
    <w:rsid w:val="00215522"/>
    <w:rsid w:val="00215623"/>
    <w:rsid w:val="002159B7"/>
    <w:rsid w:val="002160EA"/>
    <w:rsid w:val="0021693E"/>
    <w:rsid w:val="00216DE8"/>
    <w:rsid w:val="0021732F"/>
    <w:rsid w:val="00217386"/>
    <w:rsid w:val="00221179"/>
    <w:rsid w:val="002220A6"/>
    <w:rsid w:val="002230C0"/>
    <w:rsid w:val="002236AA"/>
    <w:rsid w:val="00223C92"/>
    <w:rsid w:val="00223D7B"/>
    <w:rsid w:val="00223E60"/>
    <w:rsid w:val="0022424A"/>
    <w:rsid w:val="002243C2"/>
    <w:rsid w:val="0022476D"/>
    <w:rsid w:val="002250DB"/>
    <w:rsid w:val="00225B9D"/>
    <w:rsid w:val="00225E51"/>
    <w:rsid w:val="0022688C"/>
    <w:rsid w:val="00227A01"/>
    <w:rsid w:val="00227B71"/>
    <w:rsid w:val="0023012F"/>
    <w:rsid w:val="0023080F"/>
    <w:rsid w:val="00230CBB"/>
    <w:rsid w:val="00231888"/>
    <w:rsid w:val="0023208F"/>
    <w:rsid w:val="00232AD5"/>
    <w:rsid w:val="00233001"/>
    <w:rsid w:val="002337B2"/>
    <w:rsid w:val="00234842"/>
    <w:rsid w:val="00234858"/>
    <w:rsid w:val="00234A98"/>
    <w:rsid w:val="002354EB"/>
    <w:rsid w:val="00236E4F"/>
    <w:rsid w:val="00236ECA"/>
    <w:rsid w:val="00237178"/>
    <w:rsid w:val="0024012D"/>
    <w:rsid w:val="0024069E"/>
    <w:rsid w:val="00241F1F"/>
    <w:rsid w:val="00242561"/>
    <w:rsid w:val="002427BD"/>
    <w:rsid w:val="00244284"/>
    <w:rsid w:val="00244B76"/>
    <w:rsid w:val="00245CA1"/>
    <w:rsid w:val="00245FB4"/>
    <w:rsid w:val="002463E5"/>
    <w:rsid w:val="00246984"/>
    <w:rsid w:val="00246EE1"/>
    <w:rsid w:val="00246F1C"/>
    <w:rsid w:val="00246F90"/>
    <w:rsid w:val="00247205"/>
    <w:rsid w:val="00247477"/>
    <w:rsid w:val="0024761D"/>
    <w:rsid w:val="00247A1F"/>
    <w:rsid w:val="00247D12"/>
    <w:rsid w:val="00247EC3"/>
    <w:rsid w:val="00250951"/>
    <w:rsid w:val="00251306"/>
    <w:rsid w:val="00252EF9"/>
    <w:rsid w:val="00253150"/>
    <w:rsid w:val="002533BF"/>
    <w:rsid w:val="002539A3"/>
    <w:rsid w:val="00254612"/>
    <w:rsid w:val="002546BA"/>
    <w:rsid w:val="00255126"/>
    <w:rsid w:val="002555DA"/>
    <w:rsid w:val="00255866"/>
    <w:rsid w:val="00256711"/>
    <w:rsid w:val="002569A6"/>
    <w:rsid w:val="00256FE4"/>
    <w:rsid w:val="00260C65"/>
    <w:rsid w:val="00261057"/>
    <w:rsid w:val="00261BCE"/>
    <w:rsid w:val="00262D9D"/>
    <w:rsid w:val="00263B4E"/>
    <w:rsid w:val="002648E8"/>
    <w:rsid w:val="00265D94"/>
    <w:rsid w:val="002667BB"/>
    <w:rsid w:val="00266C0C"/>
    <w:rsid w:val="00266DCE"/>
    <w:rsid w:val="00267263"/>
    <w:rsid w:val="002679E5"/>
    <w:rsid w:val="00267A3D"/>
    <w:rsid w:val="00267BDF"/>
    <w:rsid w:val="00271159"/>
    <w:rsid w:val="00272A41"/>
    <w:rsid w:val="0027351E"/>
    <w:rsid w:val="00273550"/>
    <w:rsid w:val="00274CF9"/>
    <w:rsid w:val="00277173"/>
    <w:rsid w:val="0027719A"/>
    <w:rsid w:val="00277316"/>
    <w:rsid w:val="002805EF"/>
    <w:rsid w:val="002811DB"/>
    <w:rsid w:val="0028188D"/>
    <w:rsid w:val="00283093"/>
    <w:rsid w:val="00284EB1"/>
    <w:rsid w:val="002868C7"/>
    <w:rsid w:val="00286D1D"/>
    <w:rsid w:val="002878B6"/>
    <w:rsid w:val="002879C6"/>
    <w:rsid w:val="0029019C"/>
    <w:rsid w:val="0029268D"/>
    <w:rsid w:val="00292D8B"/>
    <w:rsid w:val="0029348F"/>
    <w:rsid w:val="00293F51"/>
    <w:rsid w:val="002942B7"/>
    <w:rsid w:val="00294DA6"/>
    <w:rsid w:val="00296D9E"/>
    <w:rsid w:val="002A00B9"/>
    <w:rsid w:val="002A0D39"/>
    <w:rsid w:val="002A13D9"/>
    <w:rsid w:val="002A1A81"/>
    <w:rsid w:val="002A3DF3"/>
    <w:rsid w:val="002A3E84"/>
    <w:rsid w:val="002A42D2"/>
    <w:rsid w:val="002A48F8"/>
    <w:rsid w:val="002A5B01"/>
    <w:rsid w:val="002A6C20"/>
    <w:rsid w:val="002A6F06"/>
    <w:rsid w:val="002B0561"/>
    <w:rsid w:val="002B0800"/>
    <w:rsid w:val="002B1F41"/>
    <w:rsid w:val="002B2250"/>
    <w:rsid w:val="002B3537"/>
    <w:rsid w:val="002B3A49"/>
    <w:rsid w:val="002B4367"/>
    <w:rsid w:val="002B4BD2"/>
    <w:rsid w:val="002B4D32"/>
    <w:rsid w:val="002C023D"/>
    <w:rsid w:val="002C0A49"/>
    <w:rsid w:val="002C0C06"/>
    <w:rsid w:val="002C0FC1"/>
    <w:rsid w:val="002C19E0"/>
    <w:rsid w:val="002C1AE8"/>
    <w:rsid w:val="002C1C0E"/>
    <w:rsid w:val="002C264A"/>
    <w:rsid w:val="002C3DFC"/>
    <w:rsid w:val="002C3E90"/>
    <w:rsid w:val="002C4423"/>
    <w:rsid w:val="002C5154"/>
    <w:rsid w:val="002C5160"/>
    <w:rsid w:val="002C5769"/>
    <w:rsid w:val="002C6CC3"/>
    <w:rsid w:val="002C6DD4"/>
    <w:rsid w:val="002C7354"/>
    <w:rsid w:val="002C7DE6"/>
    <w:rsid w:val="002D0942"/>
    <w:rsid w:val="002D1078"/>
    <w:rsid w:val="002D1231"/>
    <w:rsid w:val="002D160E"/>
    <w:rsid w:val="002D1A91"/>
    <w:rsid w:val="002D229E"/>
    <w:rsid w:val="002D2E16"/>
    <w:rsid w:val="002D37AA"/>
    <w:rsid w:val="002D4EBD"/>
    <w:rsid w:val="002D4F25"/>
    <w:rsid w:val="002D5D29"/>
    <w:rsid w:val="002D6351"/>
    <w:rsid w:val="002D6F2A"/>
    <w:rsid w:val="002D7364"/>
    <w:rsid w:val="002D7996"/>
    <w:rsid w:val="002D7ED6"/>
    <w:rsid w:val="002E1369"/>
    <w:rsid w:val="002E1F63"/>
    <w:rsid w:val="002E21A5"/>
    <w:rsid w:val="002E28DA"/>
    <w:rsid w:val="002E39BF"/>
    <w:rsid w:val="002E572B"/>
    <w:rsid w:val="002E60BF"/>
    <w:rsid w:val="002E615B"/>
    <w:rsid w:val="002E679B"/>
    <w:rsid w:val="002E6E7F"/>
    <w:rsid w:val="002E725F"/>
    <w:rsid w:val="002F0236"/>
    <w:rsid w:val="002F06C6"/>
    <w:rsid w:val="002F17E8"/>
    <w:rsid w:val="002F2648"/>
    <w:rsid w:val="002F2BC4"/>
    <w:rsid w:val="002F2BD7"/>
    <w:rsid w:val="002F3052"/>
    <w:rsid w:val="002F31EB"/>
    <w:rsid w:val="002F3716"/>
    <w:rsid w:val="002F3C9C"/>
    <w:rsid w:val="002F60A6"/>
    <w:rsid w:val="002F66A4"/>
    <w:rsid w:val="002F6F91"/>
    <w:rsid w:val="002F7370"/>
    <w:rsid w:val="002F73B9"/>
    <w:rsid w:val="002F73D6"/>
    <w:rsid w:val="002F7C63"/>
    <w:rsid w:val="003004C8"/>
    <w:rsid w:val="00300D37"/>
    <w:rsid w:val="003025EE"/>
    <w:rsid w:val="00303070"/>
    <w:rsid w:val="00305179"/>
    <w:rsid w:val="003051D1"/>
    <w:rsid w:val="003055F4"/>
    <w:rsid w:val="003056DB"/>
    <w:rsid w:val="00305929"/>
    <w:rsid w:val="00305C7D"/>
    <w:rsid w:val="003060E3"/>
    <w:rsid w:val="003061EC"/>
    <w:rsid w:val="00306972"/>
    <w:rsid w:val="003078BC"/>
    <w:rsid w:val="003079EE"/>
    <w:rsid w:val="00307CAF"/>
    <w:rsid w:val="00310A6C"/>
    <w:rsid w:val="00313F86"/>
    <w:rsid w:val="00315A4A"/>
    <w:rsid w:val="00316C5C"/>
    <w:rsid w:val="003175FE"/>
    <w:rsid w:val="00317F84"/>
    <w:rsid w:val="003200B2"/>
    <w:rsid w:val="003216B3"/>
    <w:rsid w:val="003220E2"/>
    <w:rsid w:val="00322B4D"/>
    <w:rsid w:val="00322B5F"/>
    <w:rsid w:val="00324D57"/>
    <w:rsid w:val="00325326"/>
    <w:rsid w:val="00326BCA"/>
    <w:rsid w:val="00326C66"/>
    <w:rsid w:val="00326CBB"/>
    <w:rsid w:val="00327F0B"/>
    <w:rsid w:val="0033217D"/>
    <w:rsid w:val="00332B66"/>
    <w:rsid w:val="00333171"/>
    <w:rsid w:val="00333753"/>
    <w:rsid w:val="00334517"/>
    <w:rsid w:val="003348A7"/>
    <w:rsid w:val="003349C9"/>
    <w:rsid w:val="0033633A"/>
    <w:rsid w:val="00336E9E"/>
    <w:rsid w:val="003416AF"/>
    <w:rsid w:val="00341BC5"/>
    <w:rsid w:val="00341C1E"/>
    <w:rsid w:val="00342705"/>
    <w:rsid w:val="0034289C"/>
    <w:rsid w:val="0034301B"/>
    <w:rsid w:val="00343B2B"/>
    <w:rsid w:val="00343B74"/>
    <w:rsid w:val="00346044"/>
    <w:rsid w:val="003468B6"/>
    <w:rsid w:val="00347D37"/>
    <w:rsid w:val="003504FA"/>
    <w:rsid w:val="00351261"/>
    <w:rsid w:val="003519AE"/>
    <w:rsid w:val="00351BAB"/>
    <w:rsid w:val="00351BC3"/>
    <w:rsid w:val="003520A0"/>
    <w:rsid w:val="00352128"/>
    <w:rsid w:val="003525A1"/>
    <w:rsid w:val="00352FCF"/>
    <w:rsid w:val="0035312F"/>
    <w:rsid w:val="0035320E"/>
    <w:rsid w:val="00353524"/>
    <w:rsid w:val="003536D9"/>
    <w:rsid w:val="00353709"/>
    <w:rsid w:val="003545B0"/>
    <w:rsid w:val="00354954"/>
    <w:rsid w:val="00355061"/>
    <w:rsid w:val="00355257"/>
    <w:rsid w:val="003560AF"/>
    <w:rsid w:val="0035628E"/>
    <w:rsid w:val="003564EB"/>
    <w:rsid w:val="003566DB"/>
    <w:rsid w:val="0035745E"/>
    <w:rsid w:val="003577E4"/>
    <w:rsid w:val="00360827"/>
    <w:rsid w:val="00361007"/>
    <w:rsid w:val="00363A2A"/>
    <w:rsid w:val="00364712"/>
    <w:rsid w:val="00364AD8"/>
    <w:rsid w:val="0036539E"/>
    <w:rsid w:val="003654B7"/>
    <w:rsid w:val="00366FEC"/>
    <w:rsid w:val="00367212"/>
    <w:rsid w:val="00367E21"/>
    <w:rsid w:val="003705BC"/>
    <w:rsid w:val="00370BF1"/>
    <w:rsid w:val="00371C8E"/>
    <w:rsid w:val="00372316"/>
    <w:rsid w:val="00372801"/>
    <w:rsid w:val="00372846"/>
    <w:rsid w:val="0037344E"/>
    <w:rsid w:val="00373525"/>
    <w:rsid w:val="00373740"/>
    <w:rsid w:val="00374376"/>
    <w:rsid w:val="003756DE"/>
    <w:rsid w:val="00375A2C"/>
    <w:rsid w:val="00375E49"/>
    <w:rsid w:val="0037632B"/>
    <w:rsid w:val="00376ADA"/>
    <w:rsid w:val="00377666"/>
    <w:rsid w:val="003776E6"/>
    <w:rsid w:val="00377BB4"/>
    <w:rsid w:val="00377F42"/>
    <w:rsid w:val="00380EB9"/>
    <w:rsid w:val="00381E0A"/>
    <w:rsid w:val="00383B7B"/>
    <w:rsid w:val="00384308"/>
    <w:rsid w:val="00384D79"/>
    <w:rsid w:val="00384F5A"/>
    <w:rsid w:val="0038578F"/>
    <w:rsid w:val="0038707D"/>
    <w:rsid w:val="0038708D"/>
    <w:rsid w:val="00390BC7"/>
    <w:rsid w:val="003947DA"/>
    <w:rsid w:val="00395187"/>
    <w:rsid w:val="00395645"/>
    <w:rsid w:val="003958B0"/>
    <w:rsid w:val="00395E67"/>
    <w:rsid w:val="00395F33"/>
    <w:rsid w:val="00396160"/>
    <w:rsid w:val="00396560"/>
    <w:rsid w:val="003973BA"/>
    <w:rsid w:val="0039769D"/>
    <w:rsid w:val="00397B32"/>
    <w:rsid w:val="003A0483"/>
    <w:rsid w:val="003A04EF"/>
    <w:rsid w:val="003A0615"/>
    <w:rsid w:val="003A0A41"/>
    <w:rsid w:val="003A0D60"/>
    <w:rsid w:val="003A0EBD"/>
    <w:rsid w:val="003A214A"/>
    <w:rsid w:val="003A2396"/>
    <w:rsid w:val="003A480C"/>
    <w:rsid w:val="003A4A0A"/>
    <w:rsid w:val="003A5619"/>
    <w:rsid w:val="003A5C4F"/>
    <w:rsid w:val="003A5D7E"/>
    <w:rsid w:val="003A5EC6"/>
    <w:rsid w:val="003A6402"/>
    <w:rsid w:val="003A7CC5"/>
    <w:rsid w:val="003B0D10"/>
    <w:rsid w:val="003B15F7"/>
    <w:rsid w:val="003B1FF6"/>
    <w:rsid w:val="003B308E"/>
    <w:rsid w:val="003B345C"/>
    <w:rsid w:val="003B4A19"/>
    <w:rsid w:val="003B58E3"/>
    <w:rsid w:val="003B68DD"/>
    <w:rsid w:val="003C09D1"/>
    <w:rsid w:val="003C0F1A"/>
    <w:rsid w:val="003C1D15"/>
    <w:rsid w:val="003C1F11"/>
    <w:rsid w:val="003C2A39"/>
    <w:rsid w:val="003C2B60"/>
    <w:rsid w:val="003C2DA1"/>
    <w:rsid w:val="003C396E"/>
    <w:rsid w:val="003C4673"/>
    <w:rsid w:val="003C53A5"/>
    <w:rsid w:val="003C57E9"/>
    <w:rsid w:val="003C5963"/>
    <w:rsid w:val="003C5C2F"/>
    <w:rsid w:val="003C651E"/>
    <w:rsid w:val="003C6C2E"/>
    <w:rsid w:val="003C6CB6"/>
    <w:rsid w:val="003C737C"/>
    <w:rsid w:val="003C7B8D"/>
    <w:rsid w:val="003D0F3C"/>
    <w:rsid w:val="003D12C6"/>
    <w:rsid w:val="003D3B90"/>
    <w:rsid w:val="003D4395"/>
    <w:rsid w:val="003D4B0D"/>
    <w:rsid w:val="003D5E80"/>
    <w:rsid w:val="003D5FBB"/>
    <w:rsid w:val="003D5FEB"/>
    <w:rsid w:val="003D7127"/>
    <w:rsid w:val="003E2C16"/>
    <w:rsid w:val="003E36B8"/>
    <w:rsid w:val="003E4E0D"/>
    <w:rsid w:val="003E4F2D"/>
    <w:rsid w:val="003E50A5"/>
    <w:rsid w:val="003E5D24"/>
    <w:rsid w:val="003E6A42"/>
    <w:rsid w:val="003E6A67"/>
    <w:rsid w:val="003E739D"/>
    <w:rsid w:val="003E7C56"/>
    <w:rsid w:val="003F1AD7"/>
    <w:rsid w:val="003F1F59"/>
    <w:rsid w:val="003F3037"/>
    <w:rsid w:val="003F495A"/>
    <w:rsid w:val="003F4E8B"/>
    <w:rsid w:val="003F57D9"/>
    <w:rsid w:val="003F73B4"/>
    <w:rsid w:val="00401645"/>
    <w:rsid w:val="004022F3"/>
    <w:rsid w:val="00403965"/>
    <w:rsid w:val="00406E09"/>
    <w:rsid w:val="004070C6"/>
    <w:rsid w:val="00407CD7"/>
    <w:rsid w:val="00407DF4"/>
    <w:rsid w:val="00410ACA"/>
    <w:rsid w:val="00410E67"/>
    <w:rsid w:val="0041199F"/>
    <w:rsid w:val="00412025"/>
    <w:rsid w:val="00412557"/>
    <w:rsid w:val="00412DA1"/>
    <w:rsid w:val="00413A4D"/>
    <w:rsid w:val="00413FB1"/>
    <w:rsid w:val="00414277"/>
    <w:rsid w:val="00414593"/>
    <w:rsid w:val="00414705"/>
    <w:rsid w:val="004148DB"/>
    <w:rsid w:val="00414EF9"/>
    <w:rsid w:val="004155D9"/>
    <w:rsid w:val="00415A2B"/>
    <w:rsid w:val="00415C43"/>
    <w:rsid w:val="0041622B"/>
    <w:rsid w:val="00417859"/>
    <w:rsid w:val="0042001E"/>
    <w:rsid w:val="00420507"/>
    <w:rsid w:val="00420650"/>
    <w:rsid w:val="00420B52"/>
    <w:rsid w:val="0042157A"/>
    <w:rsid w:val="00422DC7"/>
    <w:rsid w:val="0042465E"/>
    <w:rsid w:val="00424706"/>
    <w:rsid w:val="00424D5B"/>
    <w:rsid w:val="00424EE7"/>
    <w:rsid w:val="0042669D"/>
    <w:rsid w:val="00426D2A"/>
    <w:rsid w:val="00431135"/>
    <w:rsid w:val="004311E1"/>
    <w:rsid w:val="004314CB"/>
    <w:rsid w:val="00431A84"/>
    <w:rsid w:val="00433373"/>
    <w:rsid w:val="00433678"/>
    <w:rsid w:val="00433B3F"/>
    <w:rsid w:val="00433FDB"/>
    <w:rsid w:val="004362CF"/>
    <w:rsid w:val="00437105"/>
    <w:rsid w:val="00437134"/>
    <w:rsid w:val="004372D7"/>
    <w:rsid w:val="00437CB6"/>
    <w:rsid w:val="00437CCD"/>
    <w:rsid w:val="004401BB"/>
    <w:rsid w:val="004422A9"/>
    <w:rsid w:val="00442F82"/>
    <w:rsid w:val="004433DB"/>
    <w:rsid w:val="00443960"/>
    <w:rsid w:val="00444D58"/>
    <w:rsid w:val="0044514E"/>
    <w:rsid w:val="00445279"/>
    <w:rsid w:val="00446492"/>
    <w:rsid w:val="00446CBC"/>
    <w:rsid w:val="00447B6B"/>
    <w:rsid w:val="00450082"/>
    <w:rsid w:val="00450660"/>
    <w:rsid w:val="00451DBD"/>
    <w:rsid w:val="00452164"/>
    <w:rsid w:val="0045335D"/>
    <w:rsid w:val="00455D81"/>
    <w:rsid w:val="00456450"/>
    <w:rsid w:val="004571D9"/>
    <w:rsid w:val="004578A8"/>
    <w:rsid w:val="00461FE0"/>
    <w:rsid w:val="00463F6E"/>
    <w:rsid w:val="004645AE"/>
    <w:rsid w:val="004656CF"/>
    <w:rsid w:val="00466189"/>
    <w:rsid w:val="004664CA"/>
    <w:rsid w:val="00466920"/>
    <w:rsid w:val="00466946"/>
    <w:rsid w:val="00466DFA"/>
    <w:rsid w:val="00471F52"/>
    <w:rsid w:val="00472887"/>
    <w:rsid w:val="00473114"/>
    <w:rsid w:val="00473547"/>
    <w:rsid w:val="004739E4"/>
    <w:rsid w:val="004752D7"/>
    <w:rsid w:val="00480D5F"/>
    <w:rsid w:val="00481FCD"/>
    <w:rsid w:val="00482643"/>
    <w:rsid w:val="00482A3D"/>
    <w:rsid w:val="0048380F"/>
    <w:rsid w:val="0048517F"/>
    <w:rsid w:val="00485816"/>
    <w:rsid w:val="00485D1E"/>
    <w:rsid w:val="00486205"/>
    <w:rsid w:val="004863AD"/>
    <w:rsid w:val="004864DB"/>
    <w:rsid w:val="004876F4"/>
    <w:rsid w:val="00487DF8"/>
    <w:rsid w:val="0049029D"/>
    <w:rsid w:val="00490DDD"/>
    <w:rsid w:val="00491485"/>
    <w:rsid w:val="0049189F"/>
    <w:rsid w:val="00491AEB"/>
    <w:rsid w:val="004920A7"/>
    <w:rsid w:val="00492340"/>
    <w:rsid w:val="00492996"/>
    <w:rsid w:val="00492B33"/>
    <w:rsid w:val="00492C5D"/>
    <w:rsid w:val="004930FA"/>
    <w:rsid w:val="00493A95"/>
    <w:rsid w:val="004949A3"/>
    <w:rsid w:val="00494D40"/>
    <w:rsid w:val="00495C6E"/>
    <w:rsid w:val="00497312"/>
    <w:rsid w:val="004A0793"/>
    <w:rsid w:val="004A0CAA"/>
    <w:rsid w:val="004A1ED6"/>
    <w:rsid w:val="004A21A2"/>
    <w:rsid w:val="004A256D"/>
    <w:rsid w:val="004A27BE"/>
    <w:rsid w:val="004A4356"/>
    <w:rsid w:val="004A6D66"/>
    <w:rsid w:val="004A6E32"/>
    <w:rsid w:val="004A76C8"/>
    <w:rsid w:val="004B01CC"/>
    <w:rsid w:val="004B09C0"/>
    <w:rsid w:val="004B10DF"/>
    <w:rsid w:val="004B10FB"/>
    <w:rsid w:val="004B2C16"/>
    <w:rsid w:val="004B3A96"/>
    <w:rsid w:val="004B3ACD"/>
    <w:rsid w:val="004B6056"/>
    <w:rsid w:val="004B6064"/>
    <w:rsid w:val="004B642D"/>
    <w:rsid w:val="004B68D9"/>
    <w:rsid w:val="004B7B9D"/>
    <w:rsid w:val="004C088F"/>
    <w:rsid w:val="004C0E6A"/>
    <w:rsid w:val="004C1C38"/>
    <w:rsid w:val="004C3045"/>
    <w:rsid w:val="004C4CF6"/>
    <w:rsid w:val="004C515D"/>
    <w:rsid w:val="004C54D8"/>
    <w:rsid w:val="004C6432"/>
    <w:rsid w:val="004C6788"/>
    <w:rsid w:val="004C693E"/>
    <w:rsid w:val="004C7580"/>
    <w:rsid w:val="004C7698"/>
    <w:rsid w:val="004D4031"/>
    <w:rsid w:val="004D5342"/>
    <w:rsid w:val="004D5B4B"/>
    <w:rsid w:val="004D791B"/>
    <w:rsid w:val="004D7E6D"/>
    <w:rsid w:val="004E0947"/>
    <w:rsid w:val="004E15CA"/>
    <w:rsid w:val="004E1816"/>
    <w:rsid w:val="004E3620"/>
    <w:rsid w:val="004E37AF"/>
    <w:rsid w:val="004E43E7"/>
    <w:rsid w:val="004E4F21"/>
    <w:rsid w:val="004E571A"/>
    <w:rsid w:val="004E6D1D"/>
    <w:rsid w:val="004E7941"/>
    <w:rsid w:val="004E7EC3"/>
    <w:rsid w:val="004F1AC6"/>
    <w:rsid w:val="004F1EAB"/>
    <w:rsid w:val="004F2BE8"/>
    <w:rsid w:val="004F3928"/>
    <w:rsid w:val="004F3AD4"/>
    <w:rsid w:val="004F5B80"/>
    <w:rsid w:val="004F62F8"/>
    <w:rsid w:val="004F71E8"/>
    <w:rsid w:val="00500806"/>
    <w:rsid w:val="0050088B"/>
    <w:rsid w:val="00501BB2"/>
    <w:rsid w:val="005023D9"/>
    <w:rsid w:val="00502727"/>
    <w:rsid w:val="00503301"/>
    <w:rsid w:val="00505251"/>
    <w:rsid w:val="00506088"/>
    <w:rsid w:val="005076DE"/>
    <w:rsid w:val="005108CE"/>
    <w:rsid w:val="005113DE"/>
    <w:rsid w:val="00511933"/>
    <w:rsid w:val="005125D2"/>
    <w:rsid w:val="005125E4"/>
    <w:rsid w:val="00512A33"/>
    <w:rsid w:val="0051407F"/>
    <w:rsid w:val="005143E9"/>
    <w:rsid w:val="00514C3A"/>
    <w:rsid w:val="00515F78"/>
    <w:rsid w:val="0051644D"/>
    <w:rsid w:val="005166BE"/>
    <w:rsid w:val="0051694F"/>
    <w:rsid w:val="005218D0"/>
    <w:rsid w:val="0052213B"/>
    <w:rsid w:val="005223EF"/>
    <w:rsid w:val="00522A3A"/>
    <w:rsid w:val="00522F0E"/>
    <w:rsid w:val="005232E3"/>
    <w:rsid w:val="005239D3"/>
    <w:rsid w:val="00524258"/>
    <w:rsid w:val="00524B12"/>
    <w:rsid w:val="00526C9D"/>
    <w:rsid w:val="005278D6"/>
    <w:rsid w:val="0053020A"/>
    <w:rsid w:val="0053023F"/>
    <w:rsid w:val="00530565"/>
    <w:rsid w:val="0053056B"/>
    <w:rsid w:val="00531773"/>
    <w:rsid w:val="00531D1C"/>
    <w:rsid w:val="0053238F"/>
    <w:rsid w:val="005327BE"/>
    <w:rsid w:val="00533211"/>
    <w:rsid w:val="00533B99"/>
    <w:rsid w:val="00533C22"/>
    <w:rsid w:val="00534699"/>
    <w:rsid w:val="0053578B"/>
    <w:rsid w:val="00535BAB"/>
    <w:rsid w:val="00535FF1"/>
    <w:rsid w:val="00536383"/>
    <w:rsid w:val="00536FEC"/>
    <w:rsid w:val="00537179"/>
    <w:rsid w:val="00540026"/>
    <w:rsid w:val="00540F74"/>
    <w:rsid w:val="00541859"/>
    <w:rsid w:val="00541A5E"/>
    <w:rsid w:val="0054470F"/>
    <w:rsid w:val="005447FF"/>
    <w:rsid w:val="00544F49"/>
    <w:rsid w:val="00545D2A"/>
    <w:rsid w:val="00545FB0"/>
    <w:rsid w:val="005465DE"/>
    <w:rsid w:val="00546DD2"/>
    <w:rsid w:val="0055154C"/>
    <w:rsid w:val="00551EAE"/>
    <w:rsid w:val="00552342"/>
    <w:rsid w:val="00552469"/>
    <w:rsid w:val="00552961"/>
    <w:rsid w:val="00553DBC"/>
    <w:rsid w:val="0055517E"/>
    <w:rsid w:val="00555A3C"/>
    <w:rsid w:val="005572D8"/>
    <w:rsid w:val="005578ED"/>
    <w:rsid w:val="00561C08"/>
    <w:rsid w:val="0056277E"/>
    <w:rsid w:val="005627EF"/>
    <w:rsid w:val="00562D97"/>
    <w:rsid w:val="0056341A"/>
    <w:rsid w:val="0056362A"/>
    <w:rsid w:val="00563DC9"/>
    <w:rsid w:val="0056480D"/>
    <w:rsid w:val="00566008"/>
    <w:rsid w:val="00566621"/>
    <w:rsid w:val="00566729"/>
    <w:rsid w:val="00566C3C"/>
    <w:rsid w:val="00566EE7"/>
    <w:rsid w:val="0056741D"/>
    <w:rsid w:val="00567CD9"/>
    <w:rsid w:val="005700BF"/>
    <w:rsid w:val="00571194"/>
    <w:rsid w:val="005714A8"/>
    <w:rsid w:val="00571924"/>
    <w:rsid w:val="005724CD"/>
    <w:rsid w:val="00572951"/>
    <w:rsid w:val="005729FF"/>
    <w:rsid w:val="00572C84"/>
    <w:rsid w:val="005752C4"/>
    <w:rsid w:val="00575714"/>
    <w:rsid w:val="00575E0C"/>
    <w:rsid w:val="00576032"/>
    <w:rsid w:val="005769F5"/>
    <w:rsid w:val="00577ABA"/>
    <w:rsid w:val="00577B6F"/>
    <w:rsid w:val="005801E8"/>
    <w:rsid w:val="0058036D"/>
    <w:rsid w:val="005807FF"/>
    <w:rsid w:val="005810B4"/>
    <w:rsid w:val="005811EA"/>
    <w:rsid w:val="00581388"/>
    <w:rsid w:val="005819BF"/>
    <w:rsid w:val="00581B78"/>
    <w:rsid w:val="0058324C"/>
    <w:rsid w:val="00583B83"/>
    <w:rsid w:val="00584799"/>
    <w:rsid w:val="00584E8D"/>
    <w:rsid w:val="0058544B"/>
    <w:rsid w:val="00585FF6"/>
    <w:rsid w:val="00586900"/>
    <w:rsid w:val="005876E6"/>
    <w:rsid w:val="00591518"/>
    <w:rsid w:val="005946DD"/>
    <w:rsid w:val="00594E1F"/>
    <w:rsid w:val="0059704D"/>
    <w:rsid w:val="005975BD"/>
    <w:rsid w:val="005978FD"/>
    <w:rsid w:val="005A0A88"/>
    <w:rsid w:val="005A0DEF"/>
    <w:rsid w:val="005A110C"/>
    <w:rsid w:val="005A2833"/>
    <w:rsid w:val="005A2D46"/>
    <w:rsid w:val="005A35B0"/>
    <w:rsid w:val="005A44A8"/>
    <w:rsid w:val="005A47C7"/>
    <w:rsid w:val="005A48FA"/>
    <w:rsid w:val="005A5209"/>
    <w:rsid w:val="005A75AF"/>
    <w:rsid w:val="005B04E8"/>
    <w:rsid w:val="005B102C"/>
    <w:rsid w:val="005B11D6"/>
    <w:rsid w:val="005B144C"/>
    <w:rsid w:val="005B21DF"/>
    <w:rsid w:val="005B2286"/>
    <w:rsid w:val="005B230B"/>
    <w:rsid w:val="005B36FE"/>
    <w:rsid w:val="005B4357"/>
    <w:rsid w:val="005B5647"/>
    <w:rsid w:val="005B56B5"/>
    <w:rsid w:val="005B58A9"/>
    <w:rsid w:val="005B6BC8"/>
    <w:rsid w:val="005B7040"/>
    <w:rsid w:val="005B7413"/>
    <w:rsid w:val="005C19EA"/>
    <w:rsid w:val="005C1C19"/>
    <w:rsid w:val="005C2155"/>
    <w:rsid w:val="005C27C5"/>
    <w:rsid w:val="005C2E70"/>
    <w:rsid w:val="005C3B3C"/>
    <w:rsid w:val="005C45BE"/>
    <w:rsid w:val="005C47B6"/>
    <w:rsid w:val="005C5682"/>
    <w:rsid w:val="005C7D50"/>
    <w:rsid w:val="005D0323"/>
    <w:rsid w:val="005D08F7"/>
    <w:rsid w:val="005D0E28"/>
    <w:rsid w:val="005D2352"/>
    <w:rsid w:val="005D4A6B"/>
    <w:rsid w:val="005D6028"/>
    <w:rsid w:val="005D6424"/>
    <w:rsid w:val="005D6E0D"/>
    <w:rsid w:val="005D6F6A"/>
    <w:rsid w:val="005E05FC"/>
    <w:rsid w:val="005E179B"/>
    <w:rsid w:val="005E21C6"/>
    <w:rsid w:val="005E246B"/>
    <w:rsid w:val="005E4335"/>
    <w:rsid w:val="005E4E3D"/>
    <w:rsid w:val="005E5365"/>
    <w:rsid w:val="005E5B20"/>
    <w:rsid w:val="005E5E15"/>
    <w:rsid w:val="005E64A2"/>
    <w:rsid w:val="005E71C8"/>
    <w:rsid w:val="005E7278"/>
    <w:rsid w:val="005E75A7"/>
    <w:rsid w:val="005F008A"/>
    <w:rsid w:val="005F09D8"/>
    <w:rsid w:val="005F0BA3"/>
    <w:rsid w:val="005F28EF"/>
    <w:rsid w:val="005F2E54"/>
    <w:rsid w:val="005F3319"/>
    <w:rsid w:val="005F3660"/>
    <w:rsid w:val="005F4523"/>
    <w:rsid w:val="005F5D85"/>
    <w:rsid w:val="005F6014"/>
    <w:rsid w:val="005F6270"/>
    <w:rsid w:val="005F73AF"/>
    <w:rsid w:val="006016BA"/>
    <w:rsid w:val="00601849"/>
    <w:rsid w:val="006038BA"/>
    <w:rsid w:val="00603AEC"/>
    <w:rsid w:val="006042FD"/>
    <w:rsid w:val="00605ACC"/>
    <w:rsid w:val="00605D2C"/>
    <w:rsid w:val="00606502"/>
    <w:rsid w:val="00606597"/>
    <w:rsid w:val="00606745"/>
    <w:rsid w:val="00606F9F"/>
    <w:rsid w:val="006075A7"/>
    <w:rsid w:val="00610BFA"/>
    <w:rsid w:val="00611029"/>
    <w:rsid w:val="00611F21"/>
    <w:rsid w:val="00612096"/>
    <w:rsid w:val="00613455"/>
    <w:rsid w:val="00613A5C"/>
    <w:rsid w:val="00613ABC"/>
    <w:rsid w:val="006156AE"/>
    <w:rsid w:val="00616D94"/>
    <w:rsid w:val="006173C7"/>
    <w:rsid w:val="006178D1"/>
    <w:rsid w:val="006178F5"/>
    <w:rsid w:val="006225ED"/>
    <w:rsid w:val="00622E6E"/>
    <w:rsid w:val="00623029"/>
    <w:rsid w:val="00623C17"/>
    <w:rsid w:val="00624368"/>
    <w:rsid w:val="006245F7"/>
    <w:rsid w:val="00624764"/>
    <w:rsid w:val="00624800"/>
    <w:rsid w:val="00624BC8"/>
    <w:rsid w:val="00624F63"/>
    <w:rsid w:val="006250C9"/>
    <w:rsid w:val="006252A3"/>
    <w:rsid w:val="00625B5B"/>
    <w:rsid w:val="00626194"/>
    <w:rsid w:val="00626AE1"/>
    <w:rsid w:val="00626E5E"/>
    <w:rsid w:val="00627044"/>
    <w:rsid w:val="00627AC3"/>
    <w:rsid w:val="00627F6C"/>
    <w:rsid w:val="006310B2"/>
    <w:rsid w:val="00631338"/>
    <w:rsid w:val="0063167A"/>
    <w:rsid w:val="006326BA"/>
    <w:rsid w:val="006328A5"/>
    <w:rsid w:val="00632FC4"/>
    <w:rsid w:val="0063323F"/>
    <w:rsid w:val="00634444"/>
    <w:rsid w:val="00636889"/>
    <w:rsid w:val="00636FBF"/>
    <w:rsid w:val="00641EC0"/>
    <w:rsid w:val="0064201C"/>
    <w:rsid w:val="0064237F"/>
    <w:rsid w:val="00642601"/>
    <w:rsid w:val="00642EF5"/>
    <w:rsid w:val="0064327C"/>
    <w:rsid w:val="006434D7"/>
    <w:rsid w:val="00643AFC"/>
    <w:rsid w:val="00643D00"/>
    <w:rsid w:val="006453CC"/>
    <w:rsid w:val="006454DC"/>
    <w:rsid w:val="00645B82"/>
    <w:rsid w:val="00645D48"/>
    <w:rsid w:val="0064661D"/>
    <w:rsid w:val="00646A0B"/>
    <w:rsid w:val="00647330"/>
    <w:rsid w:val="00647BCE"/>
    <w:rsid w:val="00647E83"/>
    <w:rsid w:val="006500C0"/>
    <w:rsid w:val="0065225B"/>
    <w:rsid w:val="006522F7"/>
    <w:rsid w:val="00653343"/>
    <w:rsid w:val="0065336E"/>
    <w:rsid w:val="006546FD"/>
    <w:rsid w:val="00654DCB"/>
    <w:rsid w:val="006550AF"/>
    <w:rsid w:val="00655C83"/>
    <w:rsid w:val="00656D26"/>
    <w:rsid w:val="00657F81"/>
    <w:rsid w:val="006601CF"/>
    <w:rsid w:val="00661156"/>
    <w:rsid w:val="00663188"/>
    <w:rsid w:val="00663438"/>
    <w:rsid w:val="0066377B"/>
    <w:rsid w:val="00664CDC"/>
    <w:rsid w:val="00664E95"/>
    <w:rsid w:val="00665244"/>
    <w:rsid w:val="00665673"/>
    <w:rsid w:val="006700B5"/>
    <w:rsid w:val="0067063B"/>
    <w:rsid w:val="00670EE1"/>
    <w:rsid w:val="00671C39"/>
    <w:rsid w:val="00672E34"/>
    <w:rsid w:val="006735A0"/>
    <w:rsid w:val="006739DF"/>
    <w:rsid w:val="00673AED"/>
    <w:rsid w:val="00673E59"/>
    <w:rsid w:val="006741DA"/>
    <w:rsid w:val="006742D7"/>
    <w:rsid w:val="00674316"/>
    <w:rsid w:val="00675D9A"/>
    <w:rsid w:val="00676230"/>
    <w:rsid w:val="006770F9"/>
    <w:rsid w:val="00680A37"/>
    <w:rsid w:val="00681AA7"/>
    <w:rsid w:val="00682EA8"/>
    <w:rsid w:val="00684436"/>
    <w:rsid w:val="00684464"/>
    <w:rsid w:val="00685A41"/>
    <w:rsid w:val="006863DF"/>
    <w:rsid w:val="006868E6"/>
    <w:rsid w:val="00687098"/>
    <w:rsid w:val="006871F4"/>
    <w:rsid w:val="00690620"/>
    <w:rsid w:val="0069072B"/>
    <w:rsid w:val="00691D25"/>
    <w:rsid w:val="00691D74"/>
    <w:rsid w:val="00693E10"/>
    <w:rsid w:val="0069483B"/>
    <w:rsid w:val="00694CBB"/>
    <w:rsid w:val="00694E4E"/>
    <w:rsid w:val="00694FE4"/>
    <w:rsid w:val="00695C11"/>
    <w:rsid w:val="00696425"/>
    <w:rsid w:val="006968AB"/>
    <w:rsid w:val="0069715A"/>
    <w:rsid w:val="00697685"/>
    <w:rsid w:val="006A0793"/>
    <w:rsid w:val="006A0DE6"/>
    <w:rsid w:val="006A1104"/>
    <w:rsid w:val="006A171B"/>
    <w:rsid w:val="006A3396"/>
    <w:rsid w:val="006A48B3"/>
    <w:rsid w:val="006A512E"/>
    <w:rsid w:val="006A5612"/>
    <w:rsid w:val="006A5BD2"/>
    <w:rsid w:val="006A617C"/>
    <w:rsid w:val="006A61E5"/>
    <w:rsid w:val="006A625D"/>
    <w:rsid w:val="006A77FD"/>
    <w:rsid w:val="006A7BEA"/>
    <w:rsid w:val="006B1704"/>
    <w:rsid w:val="006B1860"/>
    <w:rsid w:val="006B1DB2"/>
    <w:rsid w:val="006B21FF"/>
    <w:rsid w:val="006B2810"/>
    <w:rsid w:val="006B2B24"/>
    <w:rsid w:val="006B3A24"/>
    <w:rsid w:val="006B45DA"/>
    <w:rsid w:val="006B4C57"/>
    <w:rsid w:val="006B4CB0"/>
    <w:rsid w:val="006B6C8F"/>
    <w:rsid w:val="006C1211"/>
    <w:rsid w:val="006C13B9"/>
    <w:rsid w:val="006C1573"/>
    <w:rsid w:val="006C17D3"/>
    <w:rsid w:val="006C1B34"/>
    <w:rsid w:val="006C40F0"/>
    <w:rsid w:val="006C41D6"/>
    <w:rsid w:val="006C59D0"/>
    <w:rsid w:val="006C668E"/>
    <w:rsid w:val="006C69D1"/>
    <w:rsid w:val="006C7202"/>
    <w:rsid w:val="006C78DB"/>
    <w:rsid w:val="006C7F3C"/>
    <w:rsid w:val="006D089A"/>
    <w:rsid w:val="006D0F81"/>
    <w:rsid w:val="006D111C"/>
    <w:rsid w:val="006D2A0C"/>
    <w:rsid w:val="006D3494"/>
    <w:rsid w:val="006D3E1A"/>
    <w:rsid w:val="006D45B8"/>
    <w:rsid w:val="006D4A96"/>
    <w:rsid w:val="006D5094"/>
    <w:rsid w:val="006D50B4"/>
    <w:rsid w:val="006D64C6"/>
    <w:rsid w:val="006D6747"/>
    <w:rsid w:val="006D696F"/>
    <w:rsid w:val="006D6A19"/>
    <w:rsid w:val="006D6CB1"/>
    <w:rsid w:val="006D7975"/>
    <w:rsid w:val="006E23A1"/>
    <w:rsid w:val="006E28C6"/>
    <w:rsid w:val="006E2B39"/>
    <w:rsid w:val="006E38DC"/>
    <w:rsid w:val="006E3AFB"/>
    <w:rsid w:val="006E4194"/>
    <w:rsid w:val="006E5EC0"/>
    <w:rsid w:val="006E64C1"/>
    <w:rsid w:val="006E693B"/>
    <w:rsid w:val="006E75FF"/>
    <w:rsid w:val="006E7C42"/>
    <w:rsid w:val="006E7DBB"/>
    <w:rsid w:val="006F12EC"/>
    <w:rsid w:val="006F2464"/>
    <w:rsid w:val="006F338D"/>
    <w:rsid w:val="006F4010"/>
    <w:rsid w:val="006F442B"/>
    <w:rsid w:val="006F4A84"/>
    <w:rsid w:val="006F4C65"/>
    <w:rsid w:val="006F4FE2"/>
    <w:rsid w:val="006F52F4"/>
    <w:rsid w:val="006F5B9A"/>
    <w:rsid w:val="006F7465"/>
    <w:rsid w:val="006F75E7"/>
    <w:rsid w:val="006F7EAB"/>
    <w:rsid w:val="00700592"/>
    <w:rsid w:val="00700CA1"/>
    <w:rsid w:val="007018A7"/>
    <w:rsid w:val="00701B75"/>
    <w:rsid w:val="00701BBC"/>
    <w:rsid w:val="00701CEF"/>
    <w:rsid w:val="00702477"/>
    <w:rsid w:val="00703154"/>
    <w:rsid w:val="0070383C"/>
    <w:rsid w:val="00704C83"/>
    <w:rsid w:val="007058BB"/>
    <w:rsid w:val="007059C6"/>
    <w:rsid w:val="00705D68"/>
    <w:rsid w:val="00707650"/>
    <w:rsid w:val="00707B08"/>
    <w:rsid w:val="0071065A"/>
    <w:rsid w:val="00710CD3"/>
    <w:rsid w:val="00710EDB"/>
    <w:rsid w:val="00711824"/>
    <w:rsid w:val="00711C14"/>
    <w:rsid w:val="007123DE"/>
    <w:rsid w:val="007124CB"/>
    <w:rsid w:val="00712648"/>
    <w:rsid w:val="00712A43"/>
    <w:rsid w:val="00713887"/>
    <w:rsid w:val="00714858"/>
    <w:rsid w:val="00715B45"/>
    <w:rsid w:val="00715DFD"/>
    <w:rsid w:val="00717D69"/>
    <w:rsid w:val="00717DB3"/>
    <w:rsid w:val="0072068C"/>
    <w:rsid w:val="0072076D"/>
    <w:rsid w:val="00720A84"/>
    <w:rsid w:val="00722220"/>
    <w:rsid w:val="00722C18"/>
    <w:rsid w:val="0072353D"/>
    <w:rsid w:val="007237DE"/>
    <w:rsid w:val="00723E2F"/>
    <w:rsid w:val="0072410D"/>
    <w:rsid w:val="00724CBA"/>
    <w:rsid w:val="0072584A"/>
    <w:rsid w:val="00726295"/>
    <w:rsid w:val="00726ACA"/>
    <w:rsid w:val="00726E17"/>
    <w:rsid w:val="00727132"/>
    <w:rsid w:val="00730418"/>
    <w:rsid w:val="00730621"/>
    <w:rsid w:val="00730916"/>
    <w:rsid w:val="007321F1"/>
    <w:rsid w:val="007322DA"/>
    <w:rsid w:val="007331E7"/>
    <w:rsid w:val="00733EDB"/>
    <w:rsid w:val="00735433"/>
    <w:rsid w:val="00735844"/>
    <w:rsid w:val="00736221"/>
    <w:rsid w:val="00736268"/>
    <w:rsid w:val="00737052"/>
    <w:rsid w:val="00737DF9"/>
    <w:rsid w:val="007400DC"/>
    <w:rsid w:val="007406AC"/>
    <w:rsid w:val="00741BFD"/>
    <w:rsid w:val="00742161"/>
    <w:rsid w:val="00742A1B"/>
    <w:rsid w:val="00743908"/>
    <w:rsid w:val="00743FFB"/>
    <w:rsid w:val="00744F4F"/>
    <w:rsid w:val="007450A5"/>
    <w:rsid w:val="00746682"/>
    <w:rsid w:val="007476A0"/>
    <w:rsid w:val="0075056F"/>
    <w:rsid w:val="00750A9A"/>
    <w:rsid w:val="00750DA0"/>
    <w:rsid w:val="007521FD"/>
    <w:rsid w:val="00752743"/>
    <w:rsid w:val="007530F3"/>
    <w:rsid w:val="007545A5"/>
    <w:rsid w:val="00754964"/>
    <w:rsid w:val="00756914"/>
    <w:rsid w:val="0076122E"/>
    <w:rsid w:val="0076127E"/>
    <w:rsid w:val="00761C02"/>
    <w:rsid w:val="00761F2B"/>
    <w:rsid w:val="00762B2A"/>
    <w:rsid w:val="00765567"/>
    <w:rsid w:val="007664EE"/>
    <w:rsid w:val="00766606"/>
    <w:rsid w:val="00766C92"/>
    <w:rsid w:val="007726A6"/>
    <w:rsid w:val="00772B1C"/>
    <w:rsid w:val="00773F77"/>
    <w:rsid w:val="00774012"/>
    <w:rsid w:val="0077471D"/>
    <w:rsid w:val="00775367"/>
    <w:rsid w:val="00775A32"/>
    <w:rsid w:val="00775FB6"/>
    <w:rsid w:val="007762EF"/>
    <w:rsid w:val="0077642E"/>
    <w:rsid w:val="00777C2D"/>
    <w:rsid w:val="00777F25"/>
    <w:rsid w:val="0078039C"/>
    <w:rsid w:val="007803D4"/>
    <w:rsid w:val="00783A8C"/>
    <w:rsid w:val="00784394"/>
    <w:rsid w:val="00784B6D"/>
    <w:rsid w:val="00784F0E"/>
    <w:rsid w:val="007862FE"/>
    <w:rsid w:val="0078644F"/>
    <w:rsid w:val="00786695"/>
    <w:rsid w:val="00786A71"/>
    <w:rsid w:val="00786BF9"/>
    <w:rsid w:val="007874D1"/>
    <w:rsid w:val="00787F53"/>
    <w:rsid w:val="00790C6C"/>
    <w:rsid w:val="007912C0"/>
    <w:rsid w:val="00791643"/>
    <w:rsid w:val="0079215A"/>
    <w:rsid w:val="00792BF8"/>
    <w:rsid w:val="00792C97"/>
    <w:rsid w:val="0079330B"/>
    <w:rsid w:val="00795233"/>
    <w:rsid w:val="007955EA"/>
    <w:rsid w:val="00795B58"/>
    <w:rsid w:val="00796272"/>
    <w:rsid w:val="007A0965"/>
    <w:rsid w:val="007A0B49"/>
    <w:rsid w:val="007A2CD4"/>
    <w:rsid w:val="007A34B2"/>
    <w:rsid w:val="007A3B80"/>
    <w:rsid w:val="007A3C67"/>
    <w:rsid w:val="007A4A52"/>
    <w:rsid w:val="007A591D"/>
    <w:rsid w:val="007A62E2"/>
    <w:rsid w:val="007A666F"/>
    <w:rsid w:val="007A6CDC"/>
    <w:rsid w:val="007A7FC2"/>
    <w:rsid w:val="007B1653"/>
    <w:rsid w:val="007B2014"/>
    <w:rsid w:val="007B2F40"/>
    <w:rsid w:val="007B3214"/>
    <w:rsid w:val="007B32C2"/>
    <w:rsid w:val="007B3FD8"/>
    <w:rsid w:val="007B5FF6"/>
    <w:rsid w:val="007B734B"/>
    <w:rsid w:val="007B7655"/>
    <w:rsid w:val="007B7878"/>
    <w:rsid w:val="007C06A2"/>
    <w:rsid w:val="007C1278"/>
    <w:rsid w:val="007C16AC"/>
    <w:rsid w:val="007C16EE"/>
    <w:rsid w:val="007C25C6"/>
    <w:rsid w:val="007C2AC9"/>
    <w:rsid w:val="007C32EB"/>
    <w:rsid w:val="007C3CE6"/>
    <w:rsid w:val="007C4523"/>
    <w:rsid w:val="007C5968"/>
    <w:rsid w:val="007C6026"/>
    <w:rsid w:val="007C69FE"/>
    <w:rsid w:val="007C6B39"/>
    <w:rsid w:val="007C709F"/>
    <w:rsid w:val="007C74CA"/>
    <w:rsid w:val="007C7BA4"/>
    <w:rsid w:val="007D03EA"/>
    <w:rsid w:val="007D0404"/>
    <w:rsid w:val="007D2860"/>
    <w:rsid w:val="007D2B83"/>
    <w:rsid w:val="007D3544"/>
    <w:rsid w:val="007D36A5"/>
    <w:rsid w:val="007D41B7"/>
    <w:rsid w:val="007D4C6B"/>
    <w:rsid w:val="007D519C"/>
    <w:rsid w:val="007D5A3C"/>
    <w:rsid w:val="007D5ABE"/>
    <w:rsid w:val="007D5CE7"/>
    <w:rsid w:val="007D6B6A"/>
    <w:rsid w:val="007D71AB"/>
    <w:rsid w:val="007E1312"/>
    <w:rsid w:val="007E1439"/>
    <w:rsid w:val="007E1CBF"/>
    <w:rsid w:val="007E2C0E"/>
    <w:rsid w:val="007E2C79"/>
    <w:rsid w:val="007E411E"/>
    <w:rsid w:val="007E46A5"/>
    <w:rsid w:val="007E6AE6"/>
    <w:rsid w:val="007E6F3E"/>
    <w:rsid w:val="007E73A8"/>
    <w:rsid w:val="007E785F"/>
    <w:rsid w:val="007F0750"/>
    <w:rsid w:val="007F0A9F"/>
    <w:rsid w:val="007F0EB5"/>
    <w:rsid w:val="007F1285"/>
    <w:rsid w:val="007F21ED"/>
    <w:rsid w:val="007F2428"/>
    <w:rsid w:val="007F28BC"/>
    <w:rsid w:val="007F3286"/>
    <w:rsid w:val="007F3A82"/>
    <w:rsid w:val="007F3D08"/>
    <w:rsid w:val="007F405F"/>
    <w:rsid w:val="007F44E5"/>
    <w:rsid w:val="007F521E"/>
    <w:rsid w:val="007F556A"/>
    <w:rsid w:val="007F5704"/>
    <w:rsid w:val="007F65FA"/>
    <w:rsid w:val="007F6656"/>
    <w:rsid w:val="007F7798"/>
    <w:rsid w:val="007F7B5F"/>
    <w:rsid w:val="00800281"/>
    <w:rsid w:val="00800BA3"/>
    <w:rsid w:val="00800DC6"/>
    <w:rsid w:val="008012E7"/>
    <w:rsid w:val="00801691"/>
    <w:rsid w:val="00801A4A"/>
    <w:rsid w:val="00801AAC"/>
    <w:rsid w:val="008025F5"/>
    <w:rsid w:val="00802989"/>
    <w:rsid w:val="008029F4"/>
    <w:rsid w:val="0080338C"/>
    <w:rsid w:val="0080352D"/>
    <w:rsid w:val="00803815"/>
    <w:rsid w:val="00803883"/>
    <w:rsid w:val="00803D9A"/>
    <w:rsid w:val="00803EF3"/>
    <w:rsid w:val="0080406E"/>
    <w:rsid w:val="00805BBF"/>
    <w:rsid w:val="0080610A"/>
    <w:rsid w:val="00806FD2"/>
    <w:rsid w:val="008070DC"/>
    <w:rsid w:val="0081032B"/>
    <w:rsid w:val="008106C3"/>
    <w:rsid w:val="008108EF"/>
    <w:rsid w:val="00810BC8"/>
    <w:rsid w:val="00812375"/>
    <w:rsid w:val="008127E3"/>
    <w:rsid w:val="008137E7"/>
    <w:rsid w:val="00813AD0"/>
    <w:rsid w:val="00814D46"/>
    <w:rsid w:val="00815AF5"/>
    <w:rsid w:val="0081746D"/>
    <w:rsid w:val="00817C0C"/>
    <w:rsid w:val="008204F9"/>
    <w:rsid w:val="0082205F"/>
    <w:rsid w:val="008227C9"/>
    <w:rsid w:val="00823CB3"/>
    <w:rsid w:val="0082411A"/>
    <w:rsid w:val="00824148"/>
    <w:rsid w:val="008244D9"/>
    <w:rsid w:val="00824848"/>
    <w:rsid w:val="008266A5"/>
    <w:rsid w:val="008275AD"/>
    <w:rsid w:val="00827695"/>
    <w:rsid w:val="0082784B"/>
    <w:rsid w:val="00830A8C"/>
    <w:rsid w:val="00830F77"/>
    <w:rsid w:val="00831263"/>
    <w:rsid w:val="0083162A"/>
    <w:rsid w:val="00831AB5"/>
    <w:rsid w:val="00832A4D"/>
    <w:rsid w:val="00833CDC"/>
    <w:rsid w:val="00834CC0"/>
    <w:rsid w:val="00835728"/>
    <w:rsid w:val="00835CF0"/>
    <w:rsid w:val="008376D0"/>
    <w:rsid w:val="00840C66"/>
    <w:rsid w:val="00841579"/>
    <w:rsid w:val="008418E7"/>
    <w:rsid w:val="00842D2F"/>
    <w:rsid w:val="008439F9"/>
    <w:rsid w:val="00843E13"/>
    <w:rsid w:val="00844C63"/>
    <w:rsid w:val="008465B2"/>
    <w:rsid w:val="008472F7"/>
    <w:rsid w:val="00847DDE"/>
    <w:rsid w:val="008502A5"/>
    <w:rsid w:val="00850499"/>
    <w:rsid w:val="00850530"/>
    <w:rsid w:val="0085084D"/>
    <w:rsid w:val="00852295"/>
    <w:rsid w:val="00852A75"/>
    <w:rsid w:val="0085324C"/>
    <w:rsid w:val="00853805"/>
    <w:rsid w:val="008538B0"/>
    <w:rsid w:val="00855B18"/>
    <w:rsid w:val="008567BD"/>
    <w:rsid w:val="0086007E"/>
    <w:rsid w:val="00860265"/>
    <w:rsid w:val="008602AA"/>
    <w:rsid w:val="00862643"/>
    <w:rsid w:val="00862AF9"/>
    <w:rsid w:val="00862C4D"/>
    <w:rsid w:val="0086408D"/>
    <w:rsid w:val="00864212"/>
    <w:rsid w:val="00864546"/>
    <w:rsid w:val="00864E50"/>
    <w:rsid w:val="00865C4C"/>
    <w:rsid w:val="0086744C"/>
    <w:rsid w:val="008675B0"/>
    <w:rsid w:val="00867A73"/>
    <w:rsid w:val="00867D65"/>
    <w:rsid w:val="008712F0"/>
    <w:rsid w:val="0087199C"/>
    <w:rsid w:val="00871D9A"/>
    <w:rsid w:val="008721CC"/>
    <w:rsid w:val="008732B7"/>
    <w:rsid w:val="00873381"/>
    <w:rsid w:val="00873877"/>
    <w:rsid w:val="00874ECE"/>
    <w:rsid w:val="008757D7"/>
    <w:rsid w:val="008758C0"/>
    <w:rsid w:val="00875D41"/>
    <w:rsid w:val="00876111"/>
    <w:rsid w:val="00877D85"/>
    <w:rsid w:val="00881B2D"/>
    <w:rsid w:val="00881E54"/>
    <w:rsid w:val="00882E58"/>
    <w:rsid w:val="00882E64"/>
    <w:rsid w:val="0088336C"/>
    <w:rsid w:val="0088386D"/>
    <w:rsid w:val="0088481F"/>
    <w:rsid w:val="00884E3E"/>
    <w:rsid w:val="00885514"/>
    <w:rsid w:val="00885563"/>
    <w:rsid w:val="00885977"/>
    <w:rsid w:val="00885CFE"/>
    <w:rsid w:val="00886C22"/>
    <w:rsid w:val="008876BE"/>
    <w:rsid w:val="00891D4A"/>
    <w:rsid w:val="00895330"/>
    <w:rsid w:val="00895962"/>
    <w:rsid w:val="00895FD8"/>
    <w:rsid w:val="008965A3"/>
    <w:rsid w:val="008966D2"/>
    <w:rsid w:val="00896776"/>
    <w:rsid w:val="0089682A"/>
    <w:rsid w:val="008973C4"/>
    <w:rsid w:val="008974C2"/>
    <w:rsid w:val="008974D6"/>
    <w:rsid w:val="00897AB2"/>
    <w:rsid w:val="008A0FEA"/>
    <w:rsid w:val="008A19E2"/>
    <w:rsid w:val="008A2A2D"/>
    <w:rsid w:val="008A3716"/>
    <w:rsid w:val="008A3CE4"/>
    <w:rsid w:val="008A3E02"/>
    <w:rsid w:val="008A3F53"/>
    <w:rsid w:val="008A46EC"/>
    <w:rsid w:val="008A505F"/>
    <w:rsid w:val="008A526B"/>
    <w:rsid w:val="008A5966"/>
    <w:rsid w:val="008A5D34"/>
    <w:rsid w:val="008B0A16"/>
    <w:rsid w:val="008B0FC2"/>
    <w:rsid w:val="008B110E"/>
    <w:rsid w:val="008B139B"/>
    <w:rsid w:val="008B1469"/>
    <w:rsid w:val="008B14FB"/>
    <w:rsid w:val="008B2C8B"/>
    <w:rsid w:val="008B3BD4"/>
    <w:rsid w:val="008B43B5"/>
    <w:rsid w:val="008B44F2"/>
    <w:rsid w:val="008B4518"/>
    <w:rsid w:val="008B4C1A"/>
    <w:rsid w:val="008B5FC4"/>
    <w:rsid w:val="008B709D"/>
    <w:rsid w:val="008B70FA"/>
    <w:rsid w:val="008B7500"/>
    <w:rsid w:val="008B77BD"/>
    <w:rsid w:val="008C11A4"/>
    <w:rsid w:val="008C19E4"/>
    <w:rsid w:val="008C2054"/>
    <w:rsid w:val="008C3052"/>
    <w:rsid w:val="008C361F"/>
    <w:rsid w:val="008C3A1B"/>
    <w:rsid w:val="008C5B95"/>
    <w:rsid w:val="008C607D"/>
    <w:rsid w:val="008D027B"/>
    <w:rsid w:val="008D039F"/>
    <w:rsid w:val="008D1CDF"/>
    <w:rsid w:val="008D347C"/>
    <w:rsid w:val="008D36A4"/>
    <w:rsid w:val="008D4204"/>
    <w:rsid w:val="008D4ACF"/>
    <w:rsid w:val="008D5265"/>
    <w:rsid w:val="008D5405"/>
    <w:rsid w:val="008D5C3D"/>
    <w:rsid w:val="008D5FA4"/>
    <w:rsid w:val="008D5FB6"/>
    <w:rsid w:val="008D65E4"/>
    <w:rsid w:val="008D7726"/>
    <w:rsid w:val="008D78EF"/>
    <w:rsid w:val="008D7F54"/>
    <w:rsid w:val="008E0D26"/>
    <w:rsid w:val="008E0DDB"/>
    <w:rsid w:val="008E0DF5"/>
    <w:rsid w:val="008E2024"/>
    <w:rsid w:val="008E23D6"/>
    <w:rsid w:val="008E281F"/>
    <w:rsid w:val="008E3F9C"/>
    <w:rsid w:val="008E421E"/>
    <w:rsid w:val="008E44DF"/>
    <w:rsid w:val="008E5AB1"/>
    <w:rsid w:val="008E7E8C"/>
    <w:rsid w:val="008F2C5E"/>
    <w:rsid w:val="008F42BD"/>
    <w:rsid w:val="008F43EE"/>
    <w:rsid w:val="008F4623"/>
    <w:rsid w:val="008F4A00"/>
    <w:rsid w:val="008F52AA"/>
    <w:rsid w:val="008F5520"/>
    <w:rsid w:val="008F589B"/>
    <w:rsid w:val="008F5DE9"/>
    <w:rsid w:val="008F6DB9"/>
    <w:rsid w:val="008F7423"/>
    <w:rsid w:val="00900AFA"/>
    <w:rsid w:val="00900C27"/>
    <w:rsid w:val="00900F8F"/>
    <w:rsid w:val="00901573"/>
    <w:rsid w:val="00901E38"/>
    <w:rsid w:val="009034CA"/>
    <w:rsid w:val="00904EB6"/>
    <w:rsid w:val="00905DDE"/>
    <w:rsid w:val="00910F90"/>
    <w:rsid w:val="0091133A"/>
    <w:rsid w:val="0091199B"/>
    <w:rsid w:val="00912115"/>
    <w:rsid w:val="009122C0"/>
    <w:rsid w:val="00912303"/>
    <w:rsid w:val="0091234B"/>
    <w:rsid w:val="0091258C"/>
    <w:rsid w:val="009129BA"/>
    <w:rsid w:val="00912DB6"/>
    <w:rsid w:val="00913BDD"/>
    <w:rsid w:val="00914063"/>
    <w:rsid w:val="00914FAD"/>
    <w:rsid w:val="00915581"/>
    <w:rsid w:val="0091593A"/>
    <w:rsid w:val="009159EC"/>
    <w:rsid w:val="00915D26"/>
    <w:rsid w:val="009161B2"/>
    <w:rsid w:val="00920E0D"/>
    <w:rsid w:val="00921B4E"/>
    <w:rsid w:val="00921DDA"/>
    <w:rsid w:val="009226D3"/>
    <w:rsid w:val="00922C52"/>
    <w:rsid w:val="009230FB"/>
    <w:rsid w:val="00923E54"/>
    <w:rsid w:val="00924E13"/>
    <w:rsid w:val="0092527F"/>
    <w:rsid w:val="00925B21"/>
    <w:rsid w:val="0092617C"/>
    <w:rsid w:val="0092712A"/>
    <w:rsid w:val="00927442"/>
    <w:rsid w:val="00927A89"/>
    <w:rsid w:val="00931D69"/>
    <w:rsid w:val="00932029"/>
    <w:rsid w:val="009322D5"/>
    <w:rsid w:val="0093507A"/>
    <w:rsid w:val="00936589"/>
    <w:rsid w:val="00940260"/>
    <w:rsid w:val="00942069"/>
    <w:rsid w:val="0094331E"/>
    <w:rsid w:val="0094353B"/>
    <w:rsid w:val="00944011"/>
    <w:rsid w:val="009440E9"/>
    <w:rsid w:val="009441BF"/>
    <w:rsid w:val="00944D05"/>
    <w:rsid w:val="009456DD"/>
    <w:rsid w:val="0094660D"/>
    <w:rsid w:val="0094755D"/>
    <w:rsid w:val="00947BE8"/>
    <w:rsid w:val="00950159"/>
    <w:rsid w:val="009504A0"/>
    <w:rsid w:val="00950C07"/>
    <w:rsid w:val="00951DB2"/>
    <w:rsid w:val="0095204E"/>
    <w:rsid w:val="00952086"/>
    <w:rsid w:val="00954067"/>
    <w:rsid w:val="0095414C"/>
    <w:rsid w:val="0095417C"/>
    <w:rsid w:val="00954DDB"/>
    <w:rsid w:val="009553A5"/>
    <w:rsid w:val="00955B85"/>
    <w:rsid w:val="0095745A"/>
    <w:rsid w:val="00957984"/>
    <w:rsid w:val="00960074"/>
    <w:rsid w:val="009612D4"/>
    <w:rsid w:val="00963372"/>
    <w:rsid w:val="00963B31"/>
    <w:rsid w:val="00963C7B"/>
    <w:rsid w:val="00964D13"/>
    <w:rsid w:val="009653F5"/>
    <w:rsid w:val="0096712D"/>
    <w:rsid w:val="0096792F"/>
    <w:rsid w:val="009679F7"/>
    <w:rsid w:val="00970BC6"/>
    <w:rsid w:val="00971F1D"/>
    <w:rsid w:val="00972B0B"/>
    <w:rsid w:val="00972D53"/>
    <w:rsid w:val="00972EBD"/>
    <w:rsid w:val="00973195"/>
    <w:rsid w:val="009741AD"/>
    <w:rsid w:val="00974BED"/>
    <w:rsid w:val="00975A8E"/>
    <w:rsid w:val="009769FD"/>
    <w:rsid w:val="00977D1F"/>
    <w:rsid w:val="009809C9"/>
    <w:rsid w:val="0098108C"/>
    <w:rsid w:val="00982D81"/>
    <w:rsid w:val="00982EDB"/>
    <w:rsid w:val="009848AF"/>
    <w:rsid w:val="00984BD7"/>
    <w:rsid w:val="009863A4"/>
    <w:rsid w:val="009869CE"/>
    <w:rsid w:val="0098704E"/>
    <w:rsid w:val="009907B9"/>
    <w:rsid w:val="00990813"/>
    <w:rsid w:val="0099097D"/>
    <w:rsid w:val="009913B9"/>
    <w:rsid w:val="009913BB"/>
    <w:rsid w:val="0099168A"/>
    <w:rsid w:val="00991808"/>
    <w:rsid w:val="00991B4F"/>
    <w:rsid w:val="00991EFA"/>
    <w:rsid w:val="009920A6"/>
    <w:rsid w:val="009954B3"/>
    <w:rsid w:val="009954C8"/>
    <w:rsid w:val="009960D0"/>
    <w:rsid w:val="00997574"/>
    <w:rsid w:val="00997F73"/>
    <w:rsid w:val="009A0CCC"/>
    <w:rsid w:val="009A0E9E"/>
    <w:rsid w:val="009A1041"/>
    <w:rsid w:val="009A2576"/>
    <w:rsid w:val="009A2D66"/>
    <w:rsid w:val="009A2FB2"/>
    <w:rsid w:val="009A3274"/>
    <w:rsid w:val="009A3336"/>
    <w:rsid w:val="009A3F58"/>
    <w:rsid w:val="009A574B"/>
    <w:rsid w:val="009A5B92"/>
    <w:rsid w:val="009A5C9D"/>
    <w:rsid w:val="009A736D"/>
    <w:rsid w:val="009A740A"/>
    <w:rsid w:val="009B0722"/>
    <w:rsid w:val="009B0FC8"/>
    <w:rsid w:val="009B194A"/>
    <w:rsid w:val="009B1E98"/>
    <w:rsid w:val="009B25B1"/>
    <w:rsid w:val="009B291D"/>
    <w:rsid w:val="009B2EC6"/>
    <w:rsid w:val="009B2F4E"/>
    <w:rsid w:val="009B3BCC"/>
    <w:rsid w:val="009B3C8A"/>
    <w:rsid w:val="009B3E57"/>
    <w:rsid w:val="009B4AE3"/>
    <w:rsid w:val="009B4E9D"/>
    <w:rsid w:val="009B5E5B"/>
    <w:rsid w:val="009B6B25"/>
    <w:rsid w:val="009B6B29"/>
    <w:rsid w:val="009B7534"/>
    <w:rsid w:val="009B7958"/>
    <w:rsid w:val="009C152A"/>
    <w:rsid w:val="009C154A"/>
    <w:rsid w:val="009C2A77"/>
    <w:rsid w:val="009C2C42"/>
    <w:rsid w:val="009C2F1C"/>
    <w:rsid w:val="009C3757"/>
    <w:rsid w:val="009C4420"/>
    <w:rsid w:val="009C45C2"/>
    <w:rsid w:val="009C4799"/>
    <w:rsid w:val="009C4F1C"/>
    <w:rsid w:val="009C5244"/>
    <w:rsid w:val="009C5EC0"/>
    <w:rsid w:val="009D0308"/>
    <w:rsid w:val="009D0F05"/>
    <w:rsid w:val="009D1573"/>
    <w:rsid w:val="009D1798"/>
    <w:rsid w:val="009D263C"/>
    <w:rsid w:val="009D3BE4"/>
    <w:rsid w:val="009D4AC6"/>
    <w:rsid w:val="009D5F55"/>
    <w:rsid w:val="009D61EE"/>
    <w:rsid w:val="009D67C1"/>
    <w:rsid w:val="009D7045"/>
    <w:rsid w:val="009D70D5"/>
    <w:rsid w:val="009D743D"/>
    <w:rsid w:val="009E00BD"/>
    <w:rsid w:val="009E1CE3"/>
    <w:rsid w:val="009E3237"/>
    <w:rsid w:val="009E369E"/>
    <w:rsid w:val="009E4350"/>
    <w:rsid w:val="009E4D57"/>
    <w:rsid w:val="009E6CB3"/>
    <w:rsid w:val="009E6DCD"/>
    <w:rsid w:val="009E6E49"/>
    <w:rsid w:val="009E77C4"/>
    <w:rsid w:val="009F03D2"/>
    <w:rsid w:val="009F0506"/>
    <w:rsid w:val="009F0A23"/>
    <w:rsid w:val="009F0E7B"/>
    <w:rsid w:val="009F1197"/>
    <w:rsid w:val="009F185F"/>
    <w:rsid w:val="009F209F"/>
    <w:rsid w:val="009F2433"/>
    <w:rsid w:val="009F2D37"/>
    <w:rsid w:val="009F39A7"/>
    <w:rsid w:val="009F3A27"/>
    <w:rsid w:val="009F4E6E"/>
    <w:rsid w:val="009F5ADF"/>
    <w:rsid w:val="009F5EC2"/>
    <w:rsid w:val="009F5F0D"/>
    <w:rsid w:val="009F66C8"/>
    <w:rsid w:val="009F75C8"/>
    <w:rsid w:val="00A008C1"/>
    <w:rsid w:val="00A00ED2"/>
    <w:rsid w:val="00A00EF6"/>
    <w:rsid w:val="00A03211"/>
    <w:rsid w:val="00A065DA"/>
    <w:rsid w:val="00A066B7"/>
    <w:rsid w:val="00A07322"/>
    <w:rsid w:val="00A0792B"/>
    <w:rsid w:val="00A07A7E"/>
    <w:rsid w:val="00A07E21"/>
    <w:rsid w:val="00A1140F"/>
    <w:rsid w:val="00A11556"/>
    <w:rsid w:val="00A11798"/>
    <w:rsid w:val="00A118A7"/>
    <w:rsid w:val="00A12528"/>
    <w:rsid w:val="00A12D2D"/>
    <w:rsid w:val="00A13AB0"/>
    <w:rsid w:val="00A14CDE"/>
    <w:rsid w:val="00A16481"/>
    <w:rsid w:val="00A16496"/>
    <w:rsid w:val="00A17575"/>
    <w:rsid w:val="00A17F5B"/>
    <w:rsid w:val="00A222C4"/>
    <w:rsid w:val="00A23749"/>
    <w:rsid w:val="00A23B2A"/>
    <w:rsid w:val="00A23D9E"/>
    <w:rsid w:val="00A24323"/>
    <w:rsid w:val="00A24493"/>
    <w:rsid w:val="00A24C9E"/>
    <w:rsid w:val="00A24FB9"/>
    <w:rsid w:val="00A256F4"/>
    <w:rsid w:val="00A25991"/>
    <w:rsid w:val="00A26440"/>
    <w:rsid w:val="00A26CE3"/>
    <w:rsid w:val="00A26F2A"/>
    <w:rsid w:val="00A27C47"/>
    <w:rsid w:val="00A30B70"/>
    <w:rsid w:val="00A30D25"/>
    <w:rsid w:val="00A3128E"/>
    <w:rsid w:val="00A324F8"/>
    <w:rsid w:val="00A326B1"/>
    <w:rsid w:val="00A32B07"/>
    <w:rsid w:val="00A3388E"/>
    <w:rsid w:val="00A33E99"/>
    <w:rsid w:val="00A3579C"/>
    <w:rsid w:val="00A358C0"/>
    <w:rsid w:val="00A3605C"/>
    <w:rsid w:val="00A36E82"/>
    <w:rsid w:val="00A37594"/>
    <w:rsid w:val="00A40363"/>
    <w:rsid w:val="00A40669"/>
    <w:rsid w:val="00A40CCC"/>
    <w:rsid w:val="00A43244"/>
    <w:rsid w:val="00A442C2"/>
    <w:rsid w:val="00A44950"/>
    <w:rsid w:val="00A4710A"/>
    <w:rsid w:val="00A50008"/>
    <w:rsid w:val="00A50057"/>
    <w:rsid w:val="00A50221"/>
    <w:rsid w:val="00A51780"/>
    <w:rsid w:val="00A52852"/>
    <w:rsid w:val="00A53DE5"/>
    <w:rsid w:val="00A54047"/>
    <w:rsid w:val="00A55CE9"/>
    <w:rsid w:val="00A55D3E"/>
    <w:rsid w:val="00A56321"/>
    <w:rsid w:val="00A563ED"/>
    <w:rsid w:val="00A6000E"/>
    <w:rsid w:val="00A60166"/>
    <w:rsid w:val="00A6037B"/>
    <w:rsid w:val="00A61BFF"/>
    <w:rsid w:val="00A61ED3"/>
    <w:rsid w:val="00A620B3"/>
    <w:rsid w:val="00A6383A"/>
    <w:rsid w:val="00A64E71"/>
    <w:rsid w:val="00A654D8"/>
    <w:rsid w:val="00A662A8"/>
    <w:rsid w:val="00A6738E"/>
    <w:rsid w:val="00A67445"/>
    <w:rsid w:val="00A67536"/>
    <w:rsid w:val="00A67E68"/>
    <w:rsid w:val="00A70527"/>
    <w:rsid w:val="00A7113D"/>
    <w:rsid w:val="00A721EB"/>
    <w:rsid w:val="00A723ED"/>
    <w:rsid w:val="00A72916"/>
    <w:rsid w:val="00A73B3C"/>
    <w:rsid w:val="00A742B1"/>
    <w:rsid w:val="00A7522B"/>
    <w:rsid w:val="00A76346"/>
    <w:rsid w:val="00A763E2"/>
    <w:rsid w:val="00A76DA0"/>
    <w:rsid w:val="00A77899"/>
    <w:rsid w:val="00A77C37"/>
    <w:rsid w:val="00A81121"/>
    <w:rsid w:val="00A836B8"/>
    <w:rsid w:val="00A85B35"/>
    <w:rsid w:val="00A87210"/>
    <w:rsid w:val="00A8730F"/>
    <w:rsid w:val="00A87E42"/>
    <w:rsid w:val="00A90B72"/>
    <w:rsid w:val="00A92915"/>
    <w:rsid w:val="00A92E0A"/>
    <w:rsid w:val="00A93D39"/>
    <w:rsid w:val="00A94CEB"/>
    <w:rsid w:val="00A95771"/>
    <w:rsid w:val="00A95913"/>
    <w:rsid w:val="00A959EB"/>
    <w:rsid w:val="00A95DF6"/>
    <w:rsid w:val="00A960D1"/>
    <w:rsid w:val="00A976C2"/>
    <w:rsid w:val="00A97EBC"/>
    <w:rsid w:val="00A97F05"/>
    <w:rsid w:val="00AA05A9"/>
    <w:rsid w:val="00AA22A7"/>
    <w:rsid w:val="00AA243B"/>
    <w:rsid w:val="00AA28C3"/>
    <w:rsid w:val="00AA2D74"/>
    <w:rsid w:val="00AA2F75"/>
    <w:rsid w:val="00AA3127"/>
    <w:rsid w:val="00AA35DB"/>
    <w:rsid w:val="00AA60CB"/>
    <w:rsid w:val="00AA77E1"/>
    <w:rsid w:val="00AA7A96"/>
    <w:rsid w:val="00AB05A5"/>
    <w:rsid w:val="00AB11B9"/>
    <w:rsid w:val="00AB1C59"/>
    <w:rsid w:val="00AB3192"/>
    <w:rsid w:val="00AB3D70"/>
    <w:rsid w:val="00AB3F13"/>
    <w:rsid w:val="00AB5403"/>
    <w:rsid w:val="00AB5645"/>
    <w:rsid w:val="00AB6594"/>
    <w:rsid w:val="00AB6689"/>
    <w:rsid w:val="00AB6AF1"/>
    <w:rsid w:val="00AB6E27"/>
    <w:rsid w:val="00AB6F02"/>
    <w:rsid w:val="00AB7369"/>
    <w:rsid w:val="00AC0CCE"/>
    <w:rsid w:val="00AC152E"/>
    <w:rsid w:val="00AC40FC"/>
    <w:rsid w:val="00AC49B8"/>
    <w:rsid w:val="00AC4BDC"/>
    <w:rsid w:val="00AC509A"/>
    <w:rsid w:val="00AC5A66"/>
    <w:rsid w:val="00AC5AA5"/>
    <w:rsid w:val="00AC5CEF"/>
    <w:rsid w:val="00AC5F74"/>
    <w:rsid w:val="00AC6DB7"/>
    <w:rsid w:val="00AD041B"/>
    <w:rsid w:val="00AD0E7A"/>
    <w:rsid w:val="00AD1A93"/>
    <w:rsid w:val="00AD1B74"/>
    <w:rsid w:val="00AD304E"/>
    <w:rsid w:val="00AD310C"/>
    <w:rsid w:val="00AD3F09"/>
    <w:rsid w:val="00AD634B"/>
    <w:rsid w:val="00AD739C"/>
    <w:rsid w:val="00AD7626"/>
    <w:rsid w:val="00AD7926"/>
    <w:rsid w:val="00AD7FAE"/>
    <w:rsid w:val="00AE0B11"/>
    <w:rsid w:val="00AE0DA4"/>
    <w:rsid w:val="00AE0E95"/>
    <w:rsid w:val="00AE12D3"/>
    <w:rsid w:val="00AE1544"/>
    <w:rsid w:val="00AE2159"/>
    <w:rsid w:val="00AE24BE"/>
    <w:rsid w:val="00AE388F"/>
    <w:rsid w:val="00AE4954"/>
    <w:rsid w:val="00AE4A3E"/>
    <w:rsid w:val="00AE4FF1"/>
    <w:rsid w:val="00AE6E05"/>
    <w:rsid w:val="00AE7C66"/>
    <w:rsid w:val="00AF020B"/>
    <w:rsid w:val="00AF071C"/>
    <w:rsid w:val="00AF1A44"/>
    <w:rsid w:val="00AF2B08"/>
    <w:rsid w:val="00AF3A6F"/>
    <w:rsid w:val="00AF41B5"/>
    <w:rsid w:val="00AF425A"/>
    <w:rsid w:val="00AF4327"/>
    <w:rsid w:val="00AF4640"/>
    <w:rsid w:val="00AF5366"/>
    <w:rsid w:val="00AF53BF"/>
    <w:rsid w:val="00AF5629"/>
    <w:rsid w:val="00AF5AF8"/>
    <w:rsid w:val="00AF6E7A"/>
    <w:rsid w:val="00AF757C"/>
    <w:rsid w:val="00B01A91"/>
    <w:rsid w:val="00B03140"/>
    <w:rsid w:val="00B03DDA"/>
    <w:rsid w:val="00B0471A"/>
    <w:rsid w:val="00B0486B"/>
    <w:rsid w:val="00B05D76"/>
    <w:rsid w:val="00B05FCF"/>
    <w:rsid w:val="00B0624B"/>
    <w:rsid w:val="00B07364"/>
    <w:rsid w:val="00B07577"/>
    <w:rsid w:val="00B07DB6"/>
    <w:rsid w:val="00B10867"/>
    <w:rsid w:val="00B108EF"/>
    <w:rsid w:val="00B11089"/>
    <w:rsid w:val="00B1108B"/>
    <w:rsid w:val="00B114C4"/>
    <w:rsid w:val="00B11BCD"/>
    <w:rsid w:val="00B1257E"/>
    <w:rsid w:val="00B1576B"/>
    <w:rsid w:val="00B162BF"/>
    <w:rsid w:val="00B16FA3"/>
    <w:rsid w:val="00B17067"/>
    <w:rsid w:val="00B200E6"/>
    <w:rsid w:val="00B208BE"/>
    <w:rsid w:val="00B21B6F"/>
    <w:rsid w:val="00B22297"/>
    <w:rsid w:val="00B22666"/>
    <w:rsid w:val="00B22CCC"/>
    <w:rsid w:val="00B22CD5"/>
    <w:rsid w:val="00B23DDE"/>
    <w:rsid w:val="00B255C7"/>
    <w:rsid w:val="00B25C8E"/>
    <w:rsid w:val="00B3023D"/>
    <w:rsid w:val="00B31CB8"/>
    <w:rsid w:val="00B32095"/>
    <w:rsid w:val="00B33F09"/>
    <w:rsid w:val="00B34235"/>
    <w:rsid w:val="00B34A33"/>
    <w:rsid w:val="00B34EFF"/>
    <w:rsid w:val="00B3516B"/>
    <w:rsid w:val="00B35C0E"/>
    <w:rsid w:val="00B36317"/>
    <w:rsid w:val="00B36BF2"/>
    <w:rsid w:val="00B37A0E"/>
    <w:rsid w:val="00B407F8"/>
    <w:rsid w:val="00B40B31"/>
    <w:rsid w:val="00B41008"/>
    <w:rsid w:val="00B41931"/>
    <w:rsid w:val="00B43128"/>
    <w:rsid w:val="00B43B93"/>
    <w:rsid w:val="00B4479C"/>
    <w:rsid w:val="00B46687"/>
    <w:rsid w:val="00B46D39"/>
    <w:rsid w:val="00B473CF"/>
    <w:rsid w:val="00B47F65"/>
    <w:rsid w:val="00B5021E"/>
    <w:rsid w:val="00B50378"/>
    <w:rsid w:val="00B52877"/>
    <w:rsid w:val="00B52B67"/>
    <w:rsid w:val="00B52F76"/>
    <w:rsid w:val="00B539F9"/>
    <w:rsid w:val="00B54347"/>
    <w:rsid w:val="00B56B9A"/>
    <w:rsid w:val="00B606F6"/>
    <w:rsid w:val="00B61635"/>
    <w:rsid w:val="00B6200B"/>
    <w:rsid w:val="00B6264A"/>
    <w:rsid w:val="00B637C8"/>
    <w:rsid w:val="00B63D21"/>
    <w:rsid w:val="00B6498F"/>
    <w:rsid w:val="00B64D6F"/>
    <w:rsid w:val="00B669E4"/>
    <w:rsid w:val="00B66B13"/>
    <w:rsid w:val="00B674A6"/>
    <w:rsid w:val="00B67A7F"/>
    <w:rsid w:val="00B67CAD"/>
    <w:rsid w:val="00B71927"/>
    <w:rsid w:val="00B71C26"/>
    <w:rsid w:val="00B71DDA"/>
    <w:rsid w:val="00B72ABB"/>
    <w:rsid w:val="00B75A6D"/>
    <w:rsid w:val="00B75E18"/>
    <w:rsid w:val="00B75F05"/>
    <w:rsid w:val="00B7652C"/>
    <w:rsid w:val="00B77DDF"/>
    <w:rsid w:val="00B80DE5"/>
    <w:rsid w:val="00B81B71"/>
    <w:rsid w:val="00B81E61"/>
    <w:rsid w:val="00B81EF0"/>
    <w:rsid w:val="00B8272C"/>
    <w:rsid w:val="00B83C66"/>
    <w:rsid w:val="00B84635"/>
    <w:rsid w:val="00B847A9"/>
    <w:rsid w:val="00B84F57"/>
    <w:rsid w:val="00B85232"/>
    <w:rsid w:val="00B85336"/>
    <w:rsid w:val="00B85B79"/>
    <w:rsid w:val="00B86559"/>
    <w:rsid w:val="00B86F7B"/>
    <w:rsid w:val="00B90590"/>
    <w:rsid w:val="00B90A83"/>
    <w:rsid w:val="00B91166"/>
    <w:rsid w:val="00B916D9"/>
    <w:rsid w:val="00B92ABA"/>
    <w:rsid w:val="00B92C50"/>
    <w:rsid w:val="00B935CD"/>
    <w:rsid w:val="00B93668"/>
    <w:rsid w:val="00B944EE"/>
    <w:rsid w:val="00B94828"/>
    <w:rsid w:val="00B951A1"/>
    <w:rsid w:val="00B955D5"/>
    <w:rsid w:val="00B95CC8"/>
    <w:rsid w:val="00B96690"/>
    <w:rsid w:val="00B966B3"/>
    <w:rsid w:val="00BA06D2"/>
    <w:rsid w:val="00BA0A11"/>
    <w:rsid w:val="00BA171F"/>
    <w:rsid w:val="00BA1E52"/>
    <w:rsid w:val="00BA27C1"/>
    <w:rsid w:val="00BA2A1F"/>
    <w:rsid w:val="00BA2E57"/>
    <w:rsid w:val="00BA396E"/>
    <w:rsid w:val="00BA423F"/>
    <w:rsid w:val="00BA6EB6"/>
    <w:rsid w:val="00BB04F8"/>
    <w:rsid w:val="00BB1099"/>
    <w:rsid w:val="00BB12D7"/>
    <w:rsid w:val="00BB1789"/>
    <w:rsid w:val="00BB2423"/>
    <w:rsid w:val="00BB25CD"/>
    <w:rsid w:val="00BB2FF2"/>
    <w:rsid w:val="00BB2FF5"/>
    <w:rsid w:val="00BB3F6E"/>
    <w:rsid w:val="00BB4CBC"/>
    <w:rsid w:val="00BB521C"/>
    <w:rsid w:val="00BB546B"/>
    <w:rsid w:val="00BB62E9"/>
    <w:rsid w:val="00BB64BA"/>
    <w:rsid w:val="00BB6636"/>
    <w:rsid w:val="00BB6992"/>
    <w:rsid w:val="00BB7F86"/>
    <w:rsid w:val="00BC0749"/>
    <w:rsid w:val="00BC0893"/>
    <w:rsid w:val="00BC0EF3"/>
    <w:rsid w:val="00BC19F8"/>
    <w:rsid w:val="00BC28F5"/>
    <w:rsid w:val="00BC2A4A"/>
    <w:rsid w:val="00BC2ED1"/>
    <w:rsid w:val="00BC3084"/>
    <w:rsid w:val="00BC38D1"/>
    <w:rsid w:val="00BC40FB"/>
    <w:rsid w:val="00BC419A"/>
    <w:rsid w:val="00BC5677"/>
    <w:rsid w:val="00BC654B"/>
    <w:rsid w:val="00BC73C8"/>
    <w:rsid w:val="00BC7AAD"/>
    <w:rsid w:val="00BC7F8F"/>
    <w:rsid w:val="00BD04AC"/>
    <w:rsid w:val="00BD04C6"/>
    <w:rsid w:val="00BD0DD2"/>
    <w:rsid w:val="00BD1308"/>
    <w:rsid w:val="00BD1AF7"/>
    <w:rsid w:val="00BD232F"/>
    <w:rsid w:val="00BD256C"/>
    <w:rsid w:val="00BD339C"/>
    <w:rsid w:val="00BD35F7"/>
    <w:rsid w:val="00BD3760"/>
    <w:rsid w:val="00BD3BC9"/>
    <w:rsid w:val="00BD4171"/>
    <w:rsid w:val="00BD4B90"/>
    <w:rsid w:val="00BD53D9"/>
    <w:rsid w:val="00BD5995"/>
    <w:rsid w:val="00BD5E61"/>
    <w:rsid w:val="00BD613B"/>
    <w:rsid w:val="00BD6B3C"/>
    <w:rsid w:val="00BD7780"/>
    <w:rsid w:val="00BD79A0"/>
    <w:rsid w:val="00BD7DA6"/>
    <w:rsid w:val="00BE07CF"/>
    <w:rsid w:val="00BE0D1C"/>
    <w:rsid w:val="00BE15C2"/>
    <w:rsid w:val="00BE4445"/>
    <w:rsid w:val="00BE61E8"/>
    <w:rsid w:val="00BE63FB"/>
    <w:rsid w:val="00BE6EDE"/>
    <w:rsid w:val="00BE7226"/>
    <w:rsid w:val="00BE72D0"/>
    <w:rsid w:val="00BE791E"/>
    <w:rsid w:val="00BF0141"/>
    <w:rsid w:val="00BF37F1"/>
    <w:rsid w:val="00BF5A56"/>
    <w:rsid w:val="00BF5F57"/>
    <w:rsid w:val="00BF65EB"/>
    <w:rsid w:val="00BF74D6"/>
    <w:rsid w:val="00C009E8"/>
    <w:rsid w:val="00C016EB"/>
    <w:rsid w:val="00C02055"/>
    <w:rsid w:val="00C02652"/>
    <w:rsid w:val="00C04106"/>
    <w:rsid w:val="00C06B9E"/>
    <w:rsid w:val="00C0745C"/>
    <w:rsid w:val="00C1045E"/>
    <w:rsid w:val="00C1064B"/>
    <w:rsid w:val="00C10A2E"/>
    <w:rsid w:val="00C10F27"/>
    <w:rsid w:val="00C11FF7"/>
    <w:rsid w:val="00C136BF"/>
    <w:rsid w:val="00C13D85"/>
    <w:rsid w:val="00C15F37"/>
    <w:rsid w:val="00C161EA"/>
    <w:rsid w:val="00C16FA9"/>
    <w:rsid w:val="00C16FCF"/>
    <w:rsid w:val="00C17EAA"/>
    <w:rsid w:val="00C21FD1"/>
    <w:rsid w:val="00C22B92"/>
    <w:rsid w:val="00C22F81"/>
    <w:rsid w:val="00C232EB"/>
    <w:rsid w:val="00C24796"/>
    <w:rsid w:val="00C247FC"/>
    <w:rsid w:val="00C25760"/>
    <w:rsid w:val="00C26591"/>
    <w:rsid w:val="00C266FD"/>
    <w:rsid w:val="00C26E3C"/>
    <w:rsid w:val="00C27B55"/>
    <w:rsid w:val="00C27D64"/>
    <w:rsid w:val="00C304FF"/>
    <w:rsid w:val="00C3056C"/>
    <w:rsid w:val="00C320A4"/>
    <w:rsid w:val="00C329E1"/>
    <w:rsid w:val="00C336B9"/>
    <w:rsid w:val="00C349B4"/>
    <w:rsid w:val="00C35C3E"/>
    <w:rsid w:val="00C36145"/>
    <w:rsid w:val="00C37CD0"/>
    <w:rsid w:val="00C40478"/>
    <w:rsid w:val="00C40793"/>
    <w:rsid w:val="00C40A42"/>
    <w:rsid w:val="00C417CC"/>
    <w:rsid w:val="00C421DF"/>
    <w:rsid w:val="00C43BF7"/>
    <w:rsid w:val="00C44348"/>
    <w:rsid w:val="00C454FE"/>
    <w:rsid w:val="00C46AF7"/>
    <w:rsid w:val="00C47745"/>
    <w:rsid w:val="00C47EBA"/>
    <w:rsid w:val="00C50E03"/>
    <w:rsid w:val="00C52262"/>
    <w:rsid w:val="00C52FCF"/>
    <w:rsid w:val="00C5490A"/>
    <w:rsid w:val="00C54BCE"/>
    <w:rsid w:val="00C553C8"/>
    <w:rsid w:val="00C55F65"/>
    <w:rsid w:val="00C56C4B"/>
    <w:rsid w:val="00C577C3"/>
    <w:rsid w:val="00C57EDD"/>
    <w:rsid w:val="00C57EE7"/>
    <w:rsid w:val="00C602D6"/>
    <w:rsid w:val="00C606E8"/>
    <w:rsid w:val="00C60810"/>
    <w:rsid w:val="00C6179F"/>
    <w:rsid w:val="00C626FC"/>
    <w:rsid w:val="00C638C3"/>
    <w:rsid w:val="00C6410F"/>
    <w:rsid w:val="00C642C9"/>
    <w:rsid w:val="00C64E4C"/>
    <w:rsid w:val="00C65345"/>
    <w:rsid w:val="00C661F2"/>
    <w:rsid w:val="00C679E3"/>
    <w:rsid w:val="00C67A02"/>
    <w:rsid w:val="00C70A09"/>
    <w:rsid w:val="00C71CD8"/>
    <w:rsid w:val="00C72012"/>
    <w:rsid w:val="00C7226C"/>
    <w:rsid w:val="00C742BE"/>
    <w:rsid w:val="00C75F39"/>
    <w:rsid w:val="00C76917"/>
    <w:rsid w:val="00C76B9B"/>
    <w:rsid w:val="00C76DF5"/>
    <w:rsid w:val="00C7714C"/>
    <w:rsid w:val="00C80CA8"/>
    <w:rsid w:val="00C81337"/>
    <w:rsid w:val="00C81A5B"/>
    <w:rsid w:val="00C82201"/>
    <w:rsid w:val="00C82DF7"/>
    <w:rsid w:val="00C83429"/>
    <w:rsid w:val="00C83C8C"/>
    <w:rsid w:val="00C84097"/>
    <w:rsid w:val="00C84B9A"/>
    <w:rsid w:val="00C878E1"/>
    <w:rsid w:val="00C87B76"/>
    <w:rsid w:val="00C9030D"/>
    <w:rsid w:val="00C91782"/>
    <w:rsid w:val="00C919CF"/>
    <w:rsid w:val="00C91B47"/>
    <w:rsid w:val="00C93072"/>
    <w:rsid w:val="00C931F1"/>
    <w:rsid w:val="00C9454F"/>
    <w:rsid w:val="00C953DC"/>
    <w:rsid w:val="00C9562C"/>
    <w:rsid w:val="00C956FE"/>
    <w:rsid w:val="00C9594B"/>
    <w:rsid w:val="00C95F9F"/>
    <w:rsid w:val="00C9607A"/>
    <w:rsid w:val="00C961A7"/>
    <w:rsid w:val="00C964C2"/>
    <w:rsid w:val="00C97CE9"/>
    <w:rsid w:val="00C97D92"/>
    <w:rsid w:val="00CA0E4B"/>
    <w:rsid w:val="00CA0F7B"/>
    <w:rsid w:val="00CA1710"/>
    <w:rsid w:val="00CA17E8"/>
    <w:rsid w:val="00CA1DE1"/>
    <w:rsid w:val="00CA2A1C"/>
    <w:rsid w:val="00CA4738"/>
    <w:rsid w:val="00CA4EE1"/>
    <w:rsid w:val="00CA5A8B"/>
    <w:rsid w:val="00CA61C5"/>
    <w:rsid w:val="00CA6B53"/>
    <w:rsid w:val="00CA7312"/>
    <w:rsid w:val="00CA7B0D"/>
    <w:rsid w:val="00CB1015"/>
    <w:rsid w:val="00CB10E9"/>
    <w:rsid w:val="00CB1501"/>
    <w:rsid w:val="00CB1C7C"/>
    <w:rsid w:val="00CB26D2"/>
    <w:rsid w:val="00CB2AE0"/>
    <w:rsid w:val="00CB31A1"/>
    <w:rsid w:val="00CB362F"/>
    <w:rsid w:val="00CB3C05"/>
    <w:rsid w:val="00CB3EDD"/>
    <w:rsid w:val="00CB52D2"/>
    <w:rsid w:val="00CB61FF"/>
    <w:rsid w:val="00CB64EF"/>
    <w:rsid w:val="00CB6C51"/>
    <w:rsid w:val="00CB759C"/>
    <w:rsid w:val="00CB780D"/>
    <w:rsid w:val="00CB7B22"/>
    <w:rsid w:val="00CB7CCD"/>
    <w:rsid w:val="00CC00DB"/>
    <w:rsid w:val="00CC05BC"/>
    <w:rsid w:val="00CC1073"/>
    <w:rsid w:val="00CC12BC"/>
    <w:rsid w:val="00CC190C"/>
    <w:rsid w:val="00CC3117"/>
    <w:rsid w:val="00CC37E5"/>
    <w:rsid w:val="00CC395A"/>
    <w:rsid w:val="00CC5216"/>
    <w:rsid w:val="00CC58F5"/>
    <w:rsid w:val="00CC63D7"/>
    <w:rsid w:val="00CC6563"/>
    <w:rsid w:val="00CC6874"/>
    <w:rsid w:val="00CC722F"/>
    <w:rsid w:val="00CC765D"/>
    <w:rsid w:val="00CD1528"/>
    <w:rsid w:val="00CD2539"/>
    <w:rsid w:val="00CD2551"/>
    <w:rsid w:val="00CD2AB3"/>
    <w:rsid w:val="00CD304E"/>
    <w:rsid w:val="00CD48FB"/>
    <w:rsid w:val="00CD603A"/>
    <w:rsid w:val="00CD6717"/>
    <w:rsid w:val="00CE03F3"/>
    <w:rsid w:val="00CE0F80"/>
    <w:rsid w:val="00CE12F5"/>
    <w:rsid w:val="00CE1E62"/>
    <w:rsid w:val="00CE1F58"/>
    <w:rsid w:val="00CE22E9"/>
    <w:rsid w:val="00CE355D"/>
    <w:rsid w:val="00CE3B43"/>
    <w:rsid w:val="00CE3CE2"/>
    <w:rsid w:val="00CE43BD"/>
    <w:rsid w:val="00CE52A0"/>
    <w:rsid w:val="00CE5AFB"/>
    <w:rsid w:val="00CE6D90"/>
    <w:rsid w:val="00CE7C7D"/>
    <w:rsid w:val="00CF0D63"/>
    <w:rsid w:val="00CF1D84"/>
    <w:rsid w:val="00CF2507"/>
    <w:rsid w:val="00CF29B8"/>
    <w:rsid w:val="00CF3432"/>
    <w:rsid w:val="00CF3E11"/>
    <w:rsid w:val="00CF4246"/>
    <w:rsid w:val="00CF4259"/>
    <w:rsid w:val="00CF5955"/>
    <w:rsid w:val="00CF5DC0"/>
    <w:rsid w:val="00CF6272"/>
    <w:rsid w:val="00CF6655"/>
    <w:rsid w:val="00CF6CE2"/>
    <w:rsid w:val="00D0062C"/>
    <w:rsid w:val="00D00917"/>
    <w:rsid w:val="00D00E33"/>
    <w:rsid w:val="00D00F84"/>
    <w:rsid w:val="00D0175A"/>
    <w:rsid w:val="00D017EF"/>
    <w:rsid w:val="00D019AD"/>
    <w:rsid w:val="00D022B7"/>
    <w:rsid w:val="00D02654"/>
    <w:rsid w:val="00D02A29"/>
    <w:rsid w:val="00D03536"/>
    <w:rsid w:val="00D03FBB"/>
    <w:rsid w:val="00D04D45"/>
    <w:rsid w:val="00D05371"/>
    <w:rsid w:val="00D054EE"/>
    <w:rsid w:val="00D05DB1"/>
    <w:rsid w:val="00D0656D"/>
    <w:rsid w:val="00D0662B"/>
    <w:rsid w:val="00D06938"/>
    <w:rsid w:val="00D076F7"/>
    <w:rsid w:val="00D07A90"/>
    <w:rsid w:val="00D11384"/>
    <w:rsid w:val="00D113A7"/>
    <w:rsid w:val="00D11830"/>
    <w:rsid w:val="00D11AE2"/>
    <w:rsid w:val="00D1244A"/>
    <w:rsid w:val="00D12AA4"/>
    <w:rsid w:val="00D12EA8"/>
    <w:rsid w:val="00D13FAB"/>
    <w:rsid w:val="00D14881"/>
    <w:rsid w:val="00D15FAB"/>
    <w:rsid w:val="00D164E7"/>
    <w:rsid w:val="00D170B8"/>
    <w:rsid w:val="00D2147D"/>
    <w:rsid w:val="00D22667"/>
    <w:rsid w:val="00D22A56"/>
    <w:rsid w:val="00D22F66"/>
    <w:rsid w:val="00D2363E"/>
    <w:rsid w:val="00D23ED6"/>
    <w:rsid w:val="00D253F5"/>
    <w:rsid w:val="00D25D45"/>
    <w:rsid w:val="00D26E14"/>
    <w:rsid w:val="00D26F50"/>
    <w:rsid w:val="00D271A0"/>
    <w:rsid w:val="00D30EBF"/>
    <w:rsid w:val="00D310F7"/>
    <w:rsid w:val="00D3147B"/>
    <w:rsid w:val="00D315B4"/>
    <w:rsid w:val="00D32AAF"/>
    <w:rsid w:val="00D332A8"/>
    <w:rsid w:val="00D33A1C"/>
    <w:rsid w:val="00D33D4E"/>
    <w:rsid w:val="00D34AF0"/>
    <w:rsid w:val="00D365E1"/>
    <w:rsid w:val="00D37B1E"/>
    <w:rsid w:val="00D40251"/>
    <w:rsid w:val="00D40B04"/>
    <w:rsid w:val="00D4275E"/>
    <w:rsid w:val="00D42DA4"/>
    <w:rsid w:val="00D44712"/>
    <w:rsid w:val="00D44B64"/>
    <w:rsid w:val="00D455B5"/>
    <w:rsid w:val="00D4562A"/>
    <w:rsid w:val="00D466E0"/>
    <w:rsid w:val="00D4696F"/>
    <w:rsid w:val="00D47A18"/>
    <w:rsid w:val="00D47CED"/>
    <w:rsid w:val="00D47FBA"/>
    <w:rsid w:val="00D50CD2"/>
    <w:rsid w:val="00D51AE7"/>
    <w:rsid w:val="00D5288B"/>
    <w:rsid w:val="00D53456"/>
    <w:rsid w:val="00D534D2"/>
    <w:rsid w:val="00D53507"/>
    <w:rsid w:val="00D53862"/>
    <w:rsid w:val="00D53A25"/>
    <w:rsid w:val="00D54011"/>
    <w:rsid w:val="00D54DA2"/>
    <w:rsid w:val="00D560A0"/>
    <w:rsid w:val="00D56405"/>
    <w:rsid w:val="00D56F97"/>
    <w:rsid w:val="00D57890"/>
    <w:rsid w:val="00D578DC"/>
    <w:rsid w:val="00D57DEE"/>
    <w:rsid w:val="00D60170"/>
    <w:rsid w:val="00D60D87"/>
    <w:rsid w:val="00D615B3"/>
    <w:rsid w:val="00D633D3"/>
    <w:rsid w:val="00D63B71"/>
    <w:rsid w:val="00D6511D"/>
    <w:rsid w:val="00D65B13"/>
    <w:rsid w:val="00D65BFE"/>
    <w:rsid w:val="00D661A3"/>
    <w:rsid w:val="00D67444"/>
    <w:rsid w:val="00D67CF4"/>
    <w:rsid w:val="00D721ED"/>
    <w:rsid w:val="00D7296A"/>
    <w:rsid w:val="00D72EF2"/>
    <w:rsid w:val="00D731D0"/>
    <w:rsid w:val="00D748A9"/>
    <w:rsid w:val="00D7497D"/>
    <w:rsid w:val="00D74D16"/>
    <w:rsid w:val="00D7617A"/>
    <w:rsid w:val="00D76AC2"/>
    <w:rsid w:val="00D76B61"/>
    <w:rsid w:val="00D76F66"/>
    <w:rsid w:val="00D771D0"/>
    <w:rsid w:val="00D77B08"/>
    <w:rsid w:val="00D828B5"/>
    <w:rsid w:val="00D82EA0"/>
    <w:rsid w:val="00D830A5"/>
    <w:rsid w:val="00D83210"/>
    <w:rsid w:val="00D840EB"/>
    <w:rsid w:val="00D84BE6"/>
    <w:rsid w:val="00D86301"/>
    <w:rsid w:val="00D87956"/>
    <w:rsid w:val="00D905DF"/>
    <w:rsid w:val="00D9095E"/>
    <w:rsid w:val="00D9215B"/>
    <w:rsid w:val="00D946A0"/>
    <w:rsid w:val="00D94B4C"/>
    <w:rsid w:val="00D95705"/>
    <w:rsid w:val="00D957E8"/>
    <w:rsid w:val="00D95C18"/>
    <w:rsid w:val="00D95EB2"/>
    <w:rsid w:val="00D96498"/>
    <w:rsid w:val="00D96A15"/>
    <w:rsid w:val="00D97BB0"/>
    <w:rsid w:val="00D97D94"/>
    <w:rsid w:val="00DA04E8"/>
    <w:rsid w:val="00DA04F9"/>
    <w:rsid w:val="00DA260A"/>
    <w:rsid w:val="00DA3017"/>
    <w:rsid w:val="00DA4819"/>
    <w:rsid w:val="00DA4CBF"/>
    <w:rsid w:val="00DA5176"/>
    <w:rsid w:val="00DA6F56"/>
    <w:rsid w:val="00DA7C57"/>
    <w:rsid w:val="00DB0315"/>
    <w:rsid w:val="00DB031F"/>
    <w:rsid w:val="00DB130E"/>
    <w:rsid w:val="00DB2005"/>
    <w:rsid w:val="00DB2FA4"/>
    <w:rsid w:val="00DB3D71"/>
    <w:rsid w:val="00DB3E52"/>
    <w:rsid w:val="00DB50E2"/>
    <w:rsid w:val="00DB5C97"/>
    <w:rsid w:val="00DB6DE0"/>
    <w:rsid w:val="00DB75F9"/>
    <w:rsid w:val="00DB7C3F"/>
    <w:rsid w:val="00DC1C99"/>
    <w:rsid w:val="00DC27AC"/>
    <w:rsid w:val="00DC2F1F"/>
    <w:rsid w:val="00DC2F22"/>
    <w:rsid w:val="00DC30E0"/>
    <w:rsid w:val="00DC3C11"/>
    <w:rsid w:val="00DC4695"/>
    <w:rsid w:val="00DC4DA6"/>
    <w:rsid w:val="00DC67D1"/>
    <w:rsid w:val="00DC6895"/>
    <w:rsid w:val="00DC6BC5"/>
    <w:rsid w:val="00DC6CB8"/>
    <w:rsid w:val="00DD10CE"/>
    <w:rsid w:val="00DD16F8"/>
    <w:rsid w:val="00DD22AE"/>
    <w:rsid w:val="00DD4103"/>
    <w:rsid w:val="00DD540A"/>
    <w:rsid w:val="00DD59EB"/>
    <w:rsid w:val="00DD6B2B"/>
    <w:rsid w:val="00DD6EE8"/>
    <w:rsid w:val="00DE234A"/>
    <w:rsid w:val="00DE2474"/>
    <w:rsid w:val="00DE2EC0"/>
    <w:rsid w:val="00DE3117"/>
    <w:rsid w:val="00DE37DE"/>
    <w:rsid w:val="00DE4E98"/>
    <w:rsid w:val="00DE4FFF"/>
    <w:rsid w:val="00DE5AAD"/>
    <w:rsid w:val="00DE6D28"/>
    <w:rsid w:val="00DE707A"/>
    <w:rsid w:val="00DE7811"/>
    <w:rsid w:val="00DF1ACC"/>
    <w:rsid w:val="00DF20F1"/>
    <w:rsid w:val="00DF28AD"/>
    <w:rsid w:val="00DF2CA8"/>
    <w:rsid w:val="00DF3B0E"/>
    <w:rsid w:val="00DF43E2"/>
    <w:rsid w:val="00DF4493"/>
    <w:rsid w:val="00DF48AB"/>
    <w:rsid w:val="00DF55DC"/>
    <w:rsid w:val="00DF578E"/>
    <w:rsid w:val="00DF6524"/>
    <w:rsid w:val="00DF7337"/>
    <w:rsid w:val="00DF7C71"/>
    <w:rsid w:val="00E005AB"/>
    <w:rsid w:val="00E00BED"/>
    <w:rsid w:val="00E012C9"/>
    <w:rsid w:val="00E0139C"/>
    <w:rsid w:val="00E014C4"/>
    <w:rsid w:val="00E0169E"/>
    <w:rsid w:val="00E0175C"/>
    <w:rsid w:val="00E01FC7"/>
    <w:rsid w:val="00E0258F"/>
    <w:rsid w:val="00E05E46"/>
    <w:rsid w:val="00E07DF1"/>
    <w:rsid w:val="00E07E0D"/>
    <w:rsid w:val="00E10748"/>
    <w:rsid w:val="00E11C16"/>
    <w:rsid w:val="00E12BD9"/>
    <w:rsid w:val="00E14057"/>
    <w:rsid w:val="00E14424"/>
    <w:rsid w:val="00E14BF1"/>
    <w:rsid w:val="00E156BA"/>
    <w:rsid w:val="00E1629B"/>
    <w:rsid w:val="00E1695D"/>
    <w:rsid w:val="00E2035C"/>
    <w:rsid w:val="00E20945"/>
    <w:rsid w:val="00E20FF7"/>
    <w:rsid w:val="00E214DA"/>
    <w:rsid w:val="00E21C6E"/>
    <w:rsid w:val="00E221C6"/>
    <w:rsid w:val="00E22D1D"/>
    <w:rsid w:val="00E236B1"/>
    <w:rsid w:val="00E23A96"/>
    <w:rsid w:val="00E24BF0"/>
    <w:rsid w:val="00E2652C"/>
    <w:rsid w:val="00E27709"/>
    <w:rsid w:val="00E305AB"/>
    <w:rsid w:val="00E30610"/>
    <w:rsid w:val="00E329ED"/>
    <w:rsid w:val="00E32F21"/>
    <w:rsid w:val="00E3376A"/>
    <w:rsid w:val="00E33968"/>
    <w:rsid w:val="00E35F63"/>
    <w:rsid w:val="00E402FF"/>
    <w:rsid w:val="00E40AF6"/>
    <w:rsid w:val="00E40B7A"/>
    <w:rsid w:val="00E41376"/>
    <w:rsid w:val="00E41C3F"/>
    <w:rsid w:val="00E42A7C"/>
    <w:rsid w:val="00E42D03"/>
    <w:rsid w:val="00E4305C"/>
    <w:rsid w:val="00E438E9"/>
    <w:rsid w:val="00E4399E"/>
    <w:rsid w:val="00E448C8"/>
    <w:rsid w:val="00E45481"/>
    <w:rsid w:val="00E46223"/>
    <w:rsid w:val="00E46FE7"/>
    <w:rsid w:val="00E5017B"/>
    <w:rsid w:val="00E508D1"/>
    <w:rsid w:val="00E52AEC"/>
    <w:rsid w:val="00E54867"/>
    <w:rsid w:val="00E549C9"/>
    <w:rsid w:val="00E56946"/>
    <w:rsid w:val="00E57D17"/>
    <w:rsid w:val="00E60343"/>
    <w:rsid w:val="00E60A8A"/>
    <w:rsid w:val="00E612C3"/>
    <w:rsid w:val="00E6259C"/>
    <w:rsid w:val="00E63445"/>
    <w:rsid w:val="00E63EE2"/>
    <w:rsid w:val="00E63F6B"/>
    <w:rsid w:val="00E65676"/>
    <w:rsid w:val="00E65E59"/>
    <w:rsid w:val="00E66279"/>
    <w:rsid w:val="00E66590"/>
    <w:rsid w:val="00E66868"/>
    <w:rsid w:val="00E66EE0"/>
    <w:rsid w:val="00E678CF"/>
    <w:rsid w:val="00E67F9C"/>
    <w:rsid w:val="00E7003A"/>
    <w:rsid w:val="00E71F02"/>
    <w:rsid w:val="00E72C8E"/>
    <w:rsid w:val="00E72D4E"/>
    <w:rsid w:val="00E731CA"/>
    <w:rsid w:val="00E73E97"/>
    <w:rsid w:val="00E7499A"/>
    <w:rsid w:val="00E7554E"/>
    <w:rsid w:val="00E7620A"/>
    <w:rsid w:val="00E77BC4"/>
    <w:rsid w:val="00E80262"/>
    <w:rsid w:val="00E808B4"/>
    <w:rsid w:val="00E80C39"/>
    <w:rsid w:val="00E80D06"/>
    <w:rsid w:val="00E81CAF"/>
    <w:rsid w:val="00E82013"/>
    <w:rsid w:val="00E8370A"/>
    <w:rsid w:val="00E847F7"/>
    <w:rsid w:val="00E848E3"/>
    <w:rsid w:val="00E84A13"/>
    <w:rsid w:val="00E84D45"/>
    <w:rsid w:val="00E85262"/>
    <w:rsid w:val="00E85A6B"/>
    <w:rsid w:val="00E863DD"/>
    <w:rsid w:val="00E90494"/>
    <w:rsid w:val="00E90603"/>
    <w:rsid w:val="00E908C2"/>
    <w:rsid w:val="00E90AB8"/>
    <w:rsid w:val="00E90CAB"/>
    <w:rsid w:val="00E92465"/>
    <w:rsid w:val="00E926CA"/>
    <w:rsid w:val="00E928F1"/>
    <w:rsid w:val="00E94642"/>
    <w:rsid w:val="00E9476A"/>
    <w:rsid w:val="00E96171"/>
    <w:rsid w:val="00E96319"/>
    <w:rsid w:val="00EA4A63"/>
    <w:rsid w:val="00EA52FF"/>
    <w:rsid w:val="00EB0524"/>
    <w:rsid w:val="00EB178A"/>
    <w:rsid w:val="00EB1DF9"/>
    <w:rsid w:val="00EB21D0"/>
    <w:rsid w:val="00EB25CD"/>
    <w:rsid w:val="00EB37ED"/>
    <w:rsid w:val="00EB4F8E"/>
    <w:rsid w:val="00EB507F"/>
    <w:rsid w:val="00EB5F18"/>
    <w:rsid w:val="00EB63A8"/>
    <w:rsid w:val="00EB6BCA"/>
    <w:rsid w:val="00EB7082"/>
    <w:rsid w:val="00EB7642"/>
    <w:rsid w:val="00EB7C55"/>
    <w:rsid w:val="00EC0D5C"/>
    <w:rsid w:val="00EC124D"/>
    <w:rsid w:val="00EC18CB"/>
    <w:rsid w:val="00EC1DCA"/>
    <w:rsid w:val="00EC25F2"/>
    <w:rsid w:val="00EC2750"/>
    <w:rsid w:val="00EC5A92"/>
    <w:rsid w:val="00EC5DCE"/>
    <w:rsid w:val="00EC5DF3"/>
    <w:rsid w:val="00EC678E"/>
    <w:rsid w:val="00EC6F11"/>
    <w:rsid w:val="00EC7597"/>
    <w:rsid w:val="00ED147A"/>
    <w:rsid w:val="00ED186D"/>
    <w:rsid w:val="00ED2353"/>
    <w:rsid w:val="00ED2942"/>
    <w:rsid w:val="00ED2C76"/>
    <w:rsid w:val="00ED3474"/>
    <w:rsid w:val="00ED3C5C"/>
    <w:rsid w:val="00ED4408"/>
    <w:rsid w:val="00ED5261"/>
    <w:rsid w:val="00ED676F"/>
    <w:rsid w:val="00ED784D"/>
    <w:rsid w:val="00ED7A83"/>
    <w:rsid w:val="00EE10E0"/>
    <w:rsid w:val="00EE4787"/>
    <w:rsid w:val="00EF04CD"/>
    <w:rsid w:val="00EF11BE"/>
    <w:rsid w:val="00EF1434"/>
    <w:rsid w:val="00EF1DED"/>
    <w:rsid w:val="00EF3E66"/>
    <w:rsid w:val="00EF4D0C"/>
    <w:rsid w:val="00EF5059"/>
    <w:rsid w:val="00EF5758"/>
    <w:rsid w:val="00EF581F"/>
    <w:rsid w:val="00EF5B79"/>
    <w:rsid w:val="00EF5CC2"/>
    <w:rsid w:val="00EF642F"/>
    <w:rsid w:val="00EF6919"/>
    <w:rsid w:val="00EF7B49"/>
    <w:rsid w:val="00F007B5"/>
    <w:rsid w:val="00F00F00"/>
    <w:rsid w:val="00F012C4"/>
    <w:rsid w:val="00F02318"/>
    <w:rsid w:val="00F0260E"/>
    <w:rsid w:val="00F03C52"/>
    <w:rsid w:val="00F04013"/>
    <w:rsid w:val="00F048A9"/>
    <w:rsid w:val="00F054D2"/>
    <w:rsid w:val="00F07137"/>
    <w:rsid w:val="00F07F60"/>
    <w:rsid w:val="00F11B08"/>
    <w:rsid w:val="00F124E6"/>
    <w:rsid w:val="00F13AD6"/>
    <w:rsid w:val="00F13E83"/>
    <w:rsid w:val="00F13F3D"/>
    <w:rsid w:val="00F1480F"/>
    <w:rsid w:val="00F1494E"/>
    <w:rsid w:val="00F14A1A"/>
    <w:rsid w:val="00F15AC5"/>
    <w:rsid w:val="00F164C7"/>
    <w:rsid w:val="00F16872"/>
    <w:rsid w:val="00F16BD6"/>
    <w:rsid w:val="00F172C5"/>
    <w:rsid w:val="00F208FC"/>
    <w:rsid w:val="00F20D44"/>
    <w:rsid w:val="00F21516"/>
    <w:rsid w:val="00F217E7"/>
    <w:rsid w:val="00F23E64"/>
    <w:rsid w:val="00F24437"/>
    <w:rsid w:val="00F2448D"/>
    <w:rsid w:val="00F25B86"/>
    <w:rsid w:val="00F272B8"/>
    <w:rsid w:val="00F311B5"/>
    <w:rsid w:val="00F31688"/>
    <w:rsid w:val="00F32466"/>
    <w:rsid w:val="00F32BE1"/>
    <w:rsid w:val="00F334C1"/>
    <w:rsid w:val="00F33A9E"/>
    <w:rsid w:val="00F353BB"/>
    <w:rsid w:val="00F3553A"/>
    <w:rsid w:val="00F35553"/>
    <w:rsid w:val="00F379CF"/>
    <w:rsid w:val="00F40EDB"/>
    <w:rsid w:val="00F40F8B"/>
    <w:rsid w:val="00F426BF"/>
    <w:rsid w:val="00F42813"/>
    <w:rsid w:val="00F42B82"/>
    <w:rsid w:val="00F432CA"/>
    <w:rsid w:val="00F436C6"/>
    <w:rsid w:val="00F436D3"/>
    <w:rsid w:val="00F44A8D"/>
    <w:rsid w:val="00F465DB"/>
    <w:rsid w:val="00F47A06"/>
    <w:rsid w:val="00F50F2D"/>
    <w:rsid w:val="00F5338C"/>
    <w:rsid w:val="00F53F73"/>
    <w:rsid w:val="00F54807"/>
    <w:rsid w:val="00F54CD7"/>
    <w:rsid w:val="00F56507"/>
    <w:rsid w:val="00F565DE"/>
    <w:rsid w:val="00F57007"/>
    <w:rsid w:val="00F57260"/>
    <w:rsid w:val="00F5741D"/>
    <w:rsid w:val="00F602D2"/>
    <w:rsid w:val="00F610D8"/>
    <w:rsid w:val="00F61C24"/>
    <w:rsid w:val="00F64133"/>
    <w:rsid w:val="00F64A80"/>
    <w:rsid w:val="00F67462"/>
    <w:rsid w:val="00F70E14"/>
    <w:rsid w:val="00F718E4"/>
    <w:rsid w:val="00F71C45"/>
    <w:rsid w:val="00F7207E"/>
    <w:rsid w:val="00F7242A"/>
    <w:rsid w:val="00F72C2C"/>
    <w:rsid w:val="00F73ECA"/>
    <w:rsid w:val="00F7490D"/>
    <w:rsid w:val="00F75C3D"/>
    <w:rsid w:val="00F75EC3"/>
    <w:rsid w:val="00F7615A"/>
    <w:rsid w:val="00F76CB0"/>
    <w:rsid w:val="00F76D59"/>
    <w:rsid w:val="00F76FDD"/>
    <w:rsid w:val="00F7723A"/>
    <w:rsid w:val="00F777A2"/>
    <w:rsid w:val="00F81216"/>
    <w:rsid w:val="00F81881"/>
    <w:rsid w:val="00F82887"/>
    <w:rsid w:val="00F831F2"/>
    <w:rsid w:val="00F852AF"/>
    <w:rsid w:val="00F87235"/>
    <w:rsid w:val="00F9048A"/>
    <w:rsid w:val="00F90737"/>
    <w:rsid w:val="00F90BCC"/>
    <w:rsid w:val="00F90F2E"/>
    <w:rsid w:val="00F91BBB"/>
    <w:rsid w:val="00F91C61"/>
    <w:rsid w:val="00F9226E"/>
    <w:rsid w:val="00F936DF"/>
    <w:rsid w:val="00F93F24"/>
    <w:rsid w:val="00F9402E"/>
    <w:rsid w:val="00F94216"/>
    <w:rsid w:val="00F97D41"/>
    <w:rsid w:val="00FA06DC"/>
    <w:rsid w:val="00FA0716"/>
    <w:rsid w:val="00FA0F86"/>
    <w:rsid w:val="00FA1084"/>
    <w:rsid w:val="00FA1118"/>
    <w:rsid w:val="00FA1711"/>
    <w:rsid w:val="00FA2E6D"/>
    <w:rsid w:val="00FA3CAB"/>
    <w:rsid w:val="00FA4C72"/>
    <w:rsid w:val="00FA568A"/>
    <w:rsid w:val="00FA7920"/>
    <w:rsid w:val="00FB01EE"/>
    <w:rsid w:val="00FB02B1"/>
    <w:rsid w:val="00FB11C1"/>
    <w:rsid w:val="00FB2823"/>
    <w:rsid w:val="00FB30F4"/>
    <w:rsid w:val="00FB33EE"/>
    <w:rsid w:val="00FB4615"/>
    <w:rsid w:val="00FB4BFA"/>
    <w:rsid w:val="00FB5A03"/>
    <w:rsid w:val="00FB5C4F"/>
    <w:rsid w:val="00FB6A77"/>
    <w:rsid w:val="00FB7C6F"/>
    <w:rsid w:val="00FC027B"/>
    <w:rsid w:val="00FC0642"/>
    <w:rsid w:val="00FC087C"/>
    <w:rsid w:val="00FC094B"/>
    <w:rsid w:val="00FC100B"/>
    <w:rsid w:val="00FC1753"/>
    <w:rsid w:val="00FC1BE7"/>
    <w:rsid w:val="00FC1C16"/>
    <w:rsid w:val="00FC23CF"/>
    <w:rsid w:val="00FC246C"/>
    <w:rsid w:val="00FC357C"/>
    <w:rsid w:val="00FC3A56"/>
    <w:rsid w:val="00FC411E"/>
    <w:rsid w:val="00FC41A7"/>
    <w:rsid w:val="00FC43CE"/>
    <w:rsid w:val="00FC43F7"/>
    <w:rsid w:val="00FC45FA"/>
    <w:rsid w:val="00FC4633"/>
    <w:rsid w:val="00FC5B0E"/>
    <w:rsid w:val="00FC61BE"/>
    <w:rsid w:val="00FC64A7"/>
    <w:rsid w:val="00FC6B0C"/>
    <w:rsid w:val="00FC6D09"/>
    <w:rsid w:val="00FC6E8C"/>
    <w:rsid w:val="00FD186F"/>
    <w:rsid w:val="00FD23A6"/>
    <w:rsid w:val="00FD3461"/>
    <w:rsid w:val="00FD6168"/>
    <w:rsid w:val="00FD6271"/>
    <w:rsid w:val="00FD661E"/>
    <w:rsid w:val="00FE036D"/>
    <w:rsid w:val="00FE0590"/>
    <w:rsid w:val="00FE1453"/>
    <w:rsid w:val="00FE24F3"/>
    <w:rsid w:val="00FE4319"/>
    <w:rsid w:val="00FE4AA7"/>
    <w:rsid w:val="00FE51A4"/>
    <w:rsid w:val="00FE5681"/>
    <w:rsid w:val="00FE59C6"/>
    <w:rsid w:val="00FE614E"/>
    <w:rsid w:val="00FE632F"/>
    <w:rsid w:val="00FE7539"/>
    <w:rsid w:val="00FF00C2"/>
    <w:rsid w:val="00FF03FA"/>
    <w:rsid w:val="00FF0CD6"/>
    <w:rsid w:val="00FF103B"/>
    <w:rsid w:val="00FF17A2"/>
    <w:rsid w:val="00FF17D5"/>
    <w:rsid w:val="00FF2A2F"/>
    <w:rsid w:val="00FF316E"/>
    <w:rsid w:val="00FF31EE"/>
    <w:rsid w:val="00FF32DF"/>
    <w:rsid w:val="00FF3593"/>
    <w:rsid w:val="00FF3D47"/>
    <w:rsid w:val="00FF505E"/>
    <w:rsid w:val="00FF6B9E"/>
    <w:rsid w:val="00FF71BA"/>
    <w:rsid w:val="00FF7A13"/>
    <w:rsid w:val="00FF7F25"/>
    <w:rsid w:val="0ADE88F7"/>
    <w:rsid w:val="0BAD6EDA"/>
    <w:rsid w:val="0BBA854E"/>
    <w:rsid w:val="0EBA7881"/>
    <w:rsid w:val="0EFB0924"/>
    <w:rsid w:val="13B525AA"/>
    <w:rsid w:val="143D72CC"/>
    <w:rsid w:val="17036EB4"/>
    <w:rsid w:val="1749B6C8"/>
    <w:rsid w:val="178E7AE6"/>
    <w:rsid w:val="19B83439"/>
    <w:rsid w:val="1E11861C"/>
    <w:rsid w:val="1F80646E"/>
    <w:rsid w:val="20E01B5B"/>
    <w:rsid w:val="211C34CF"/>
    <w:rsid w:val="28F5FD2F"/>
    <w:rsid w:val="2B7215EA"/>
    <w:rsid w:val="2F60D3E2"/>
    <w:rsid w:val="34FFCFD3"/>
    <w:rsid w:val="356A6E25"/>
    <w:rsid w:val="39FB791B"/>
    <w:rsid w:val="3A09452C"/>
    <w:rsid w:val="3F56AD0D"/>
    <w:rsid w:val="43C695E5"/>
    <w:rsid w:val="456C8FE4"/>
    <w:rsid w:val="475C8B3A"/>
    <w:rsid w:val="4DE0103E"/>
    <w:rsid w:val="4E454406"/>
    <w:rsid w:val="597A5FF8"/>
    <w:rsid w:val="655B8BF5"/>
    <w:rsid w:val="66316A00"/>
    <w:rsid w:val="68427B77"/>
    <w:rsid w:val="687C435F"/>
    <w:rsid w:val="7233CA10"/>
    <w:rsid w:val="79F0D89B"/>
    <w:rsid w:val="7EAE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548dd4" stroke="f" strokecolor="#f2f2f2">
      <v:fill color="#548dd4"/>
      <v:stroke color="#f2f2f2" weight=".25pt" on="f"/>
      <v:shadow on="t" type="perspective" color="#4e6128" opacity=".5" offset="1pt" offset2="-1pt"/>
    </o:shapedefaults>
    <o:shapelayout v:ext="edit">
      <o:idmap v:ext="edit" data="2"/>
    </o:shapelayout>
  </w:shapeDefaults>
  <w:decimalSymbol w:val="."/>
  <w:listSeparator w:val=","/>
  <w14:docId w14:val="5E62D275"/>
  <w15:docId w15:val="{AE10CC72-0D49-47C5-8A62-9DADA7CE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3C695E5"/>
    <w:pPr>
      <w:spacing w:line="276" w:lineRule="auto"/>
    </w:pPr>
    <w:rPr>
      <w:noProof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43C695E5"/>
    <w:pPr>
      <w:keepNext/>
      <w:keepLines/>
      <w:spacing w:before="120"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43C695E5"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rsid w:val="43C695E5"/>
    <w:pPr>
      <w:keepNext/>
      <w:keepLines/>
      <w:spacing w:before="200" w:after="20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43C695E5"/>
    <w:pPr>
      <w:keepNext/>
      <w:keepLines/>
      <w:numPr>
        <w:numId w:val="15"/>
      </w:numPr>
      <w:spacing w:before="200"/>
      <w:outlineLvl w:val="3"/>
    </w:pPr>
    <w:rPr>
      <w:b/>
      <w:bCs/>
      <w:i/>
      <w:iCs/>
      <w:color w:val="000000" w:themeColor="tex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qFormat/>
    <w:rsid w:val="43C695E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1"/>
    <w:qFormat/>
    <w:rsid w:val="43C695E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1"/>
    <w:qFormat/>
    <w:rsid w:val="43C695E5"/>
    <w:pPr>
      <w:keepNext/>
      <w:keepLines/>
      <w:spacing w:before="200"/>
      <w:outlineLvl w:val="6"/>
    </w:pPr>
    <w:rPr>
      <w:rFonts w:ascii="Cambria" w:hAnsi="Cambria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qFormat/>
    <w:rsid w:val="43C695E5"/>
    <w:pPr>
      <w:keepNext/>
      <w:keepLines/>
      <w:spacing w:before="200"/>
      <w:outlineLvl w:val="7"/>
    </w:pPr>
    <w:rPr>
      <w:rFonts w:ascii="Cambria" w:hAnsi="Cambria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rsid w:val="43C695E5"/>
    <w:pPr>
      <w:keepNext/>
      <w:keepLines/>
      <w:spacing w:before="200"/>
      <w:outlineLvl w:val="8"/>
    </w:pPr>
    <w:rPr>
      <w:rFonts w:ascii="Cambria" w:hAnsi="Cambria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43C695E5"/>
    <w:rPr>
      <w:b/>
      <w:bCs/>
      <w:noProof/>
      <w:sz w:val="32"/>
      <w:szCs w:val="32"/>
    </w:rPr>
  </w:style>
  <w:style w:type="character" w:customStyle="1" w:styleId="Heading2Char">
    <w:name w:val="Heading 2 Char"/>
    <w:link w:val="Heading2"/>
    <w:uiPriority w:val="1"/>
    <w:rsid w:val="43C695E5"/>
    <w:rPr>
      <w:b/>
      <w:bCs/>
      <w:noProof/>
      <w:sz w:val="26"/>
      <w:szCs w:val="26"/>
    </w:rPr>
  </w:style>
  <w:style w:type="character" w:customStyle="1" w:styleId="Heading3Char">
    <w:name w:val="Heading 3 Char"/>
    <w:link w:val="Heading3"/>
    <w:uiPriority w:val="1"/>
    <w:rsid w:val="43C695E5"/>
    <w:rPr>
      <w:b/>
      <w:bCs/>
      <w:noProof/>
      <w:sz w:val="24"/>
      <w:szCs w:val="24"/>
    </w:rPr>
  </w:style>
  <w:style w:type="character" w:customStyle="1" w:styleId="Heading4Char">
    <w:name w:val="Heading 4 Char"/>
    <w:link w:val="Heading4"/>
    <w:uiPriority w:val="1"/>
    <w:rsid w:val="43C695E5"/>
    <w:rPr>
      <w:b/>
      <w:bCs/>
      <w:i/>
      <w:iCs/>
      <w:noProof/>
      <w:color w:val="000000" w:themeColor="text1"/>
      <w:sz w:val="24"/>
      <w:szCs w:val="24"/>
    </w:rPr>
  </w:style>
  <w:style w:type="character" w:customStyle="1" w:styleId="Heading5Char">
    <w:name w:val="Heading 5 Char"/>
    <w:link w:val="Heading5"/>
    <w:uiPriority w:val="1"/>
    <w:rsid w:val="43C695E5"/>
    <w:rPr>
      <w:rFonts w:ascii="Cambria" w:hAnsi="Cambria"/>
      <w:noProof/>
      <w:color w:val="243F60"/>
      <w:sz w:val="26"/>
      <w:szCs w:val="26"/>
    </w:rPr>
  </w:style>
  <w:style w:type="character" w:customStyle="1" w:styleId="Heading6Char">
    <w:name w:val="Heading 6 Char"/>
    <w:link w:val="Heading6"/>
    <w:uiPriority w:val="1"/>
    <w:rsid w:val="43C695E5"/>
    <w:rPr>
      <w:rFonts w:ascii="Cambria" w:hAnsi="Cambria"/>
      <w:i/>
      <w:iCs/>
      <w:noProof/>
      <w:color w:val="243F60"/>
      <w:sz w:val="26"/>
      <w:szCs w:val="26"/>
    </w:rPr>
  </w:style>
  <w:style w:type="character" w:customStyle="1" w:styleId="Heading7Char">
    <w:name w:val="Heading 7 Char"/>
    <w:link w:val="Heading7"/>
    <w:uiPriority w:val="1"/>
    <w:rsid w:val="43C695E5"/>
    <w:rPr>
      <w:rFonts w:ascii="Cambria" w:hAnsi="Cambria"/>
      <w:i/>
      <w:iCs/>
      <w:noProof/>
      <w:color w:val="404040" w:themeColor="text1" w:themeTint="BF"/>
      <w:sz w:val="26"/>
      <w:szCs w:val="26"/>
    </w:rPr>
  </w:style>
  <w:style w:type="character" w:customStyle="1" w:styleId="Heading8Char">
    <w:name w:val="Heading 8 Char"/>
    <w:link w:val="Heading8"/>
    <w:uiPriority w:val="1"/>
    <w:rsid w:val="43C695E5"/>
    <w:rPr>
      <w:rFonts w:ascii="Cambria" w:hAnsi="Cambria"/>
      <w:noProof/>
      <w:color w:val="404040" w:themeColor="text1" w:themeTint="BF"/>
    </w:rPr>
  </w:style>
  <w:style w:type="character" w:customStyle="1" w:styleId="Heading9Char">
    <w:name w:val="Heading 9 Char"/>
    <w:link w:val="Heading9"/>
    <w:uiPriority w:val="1"/>
    <w:rsid w:val="43C695E5"/>
    <w:rPr>
      <w:rFonts w:ascii="Cambria" w:hAnsi="Cambria"/>
      <w:i/>
      <w:iCs/>
      <w:noProof/>
      <w:color w:val="404040" w:themeColor="text1" w:themeTint="BF"/>
    </w:rPr>
  </w:style>
  <w:style w:type="paragraph" w:customStyle="1" w:styleId="MediumGrid1-Accent21">
    <w:name w:val="Medium Grid 1 - Accent 21"/>
    <w:basedOn w:val="Normal"/>
    <w:uiPriority w:val="34"/>
    <w:qFormat/>
    <w:rsid w:val="43C695E5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717010"/>
  </w:style>
  <w:style w:type="character" w:styleId="Hyperlink">
    <w:name w:val="Hyperlink"/>
    <w:uiPriority w:val="99"/>
    <w:rsid w:val="00717010"/>
    <w:rPr>
      <w:color w:val="0000FF"/>
      <w:u w:val="single"/>
    </w:rPr>
  </w:style>
  <w:style w:type="paragraph" w:customStyle="1" w:styleId="Bullet">
    <w:name w:val="Bullet"/>
    <w:basedOn w:val="Normal"/>
    <w:uiPriority w:val="1"/>
    <w:rsid w:val="43C695E5"/>
    <w:pPr>
      <w:numPr>
        <w:numId w:val="5"/>
      </w:numPr>
    </w:pPr>
    <w:rPr>
      <w:rFonts w:eastAsia="Times New Roman"/>
      <w:sz w:val="22"/>
      <w:szCs w:val="22"/>
    </w:rPr>
  </w:style>
  <w:style w:type="paragraph" w:styleId="NormalIndent">
    <w:name w:val="Normal Indent"/>
    <w:basedOn w:val="Normal"/>
    <w:uiPriority w:val="1"/>
    <w:rsid w:val="43C695E5"/>
    <w:pPr>
      <w:spacing w:after="120"/>
      <w:ind w:left="432" w:firstLine="567"/>
      <w:jc w:val="both"/>
    </w:pPr>
    <w:rPr>
      <w:rFonts w:ascii="Arial" w:eastAsia="Times New Roman" w:hAnsi="Arial"/>
      <w:sz w:val="22"/>
      <w:szCs w:val="22"/>
    </w:rPr>
  </w:style>
  <w:style w:type="paragraph" w:styleId="BodyText">
    <w:name w:val="Body Text"/>
    <w:aliases w:val="body text,bt,contents,OCS Body Text,RFQ Text,RFQ,body text1,body text2,bt1,body text3,bt2,body text4,bt3,body text5,bt4,body text6,bt5,body text7,bt6,body text8,bt7,body text11,body text21,bt11,body text31,bt21,body text41,bt31,body text51"/>
    <w:link w:val="BodyTextChar"/>
    <w:rsid w:val="00846550"/>
    <w:pPr>
      <w:jc w:val="both"/>
    </w:pPr>
    <w:rPr>
      <w:rFonts w:ascii="Arial" w:eastAsia="Times New Roman" w:hAnsi="Arial"/>
      <w:noProof/>
      <w:sz w:val="22"/>
    </w:rPr>
  </w:style>
  <w:style w:type="character" w:customStyle="1" w:styleId="BodyTextChar">
    <w:name w:val="Body Text Char"/>
    <w:aliases w:val="body text Char,bt Char,contents Char,OCS Body Text Char,RFQ Text Char,RFQ Char,body text1 Char,body text2 Char,bt1 Char,body text3 Char,bt2 Char,body text4 Char,bt3 Char,body text5 Char,bt4 Char,body text6 Char,bt5 Char,body text7 Char"/>
    <w:link w:val="BodyText"/>
    <w:rsid w:val="00846550"/>
    <w:rPr>
      <w:rFonts w:ascii="Arial" w:eastAsia="Times New Roman" w:hAnsi="Arial"/>
      <w:noProof/>
      <w:sz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1"/>
    <w:rsid w:val="43C695E5"/>
    <w:pPr>
      <w:spacing w:after="120"/>
      <w:ind w:left="737"/>
    </w:pPr>
    <w:rPr>
      <w:rFonts w:eastAsia="Times New Roman"/>
      <w:sz w:val="22"/>
      <w:szCs w:val="22"/>
    </w:rPr>
  </w:style>
  <w:style w:type="character" w:customStyle="1" w:styleId="BodyText2Char">
    <w:name w:val="Body Text 2 Char"/>
    <w:link w:val="BodyText2"/>
    <w:uiPriority w:val="1"/>
    <w:rsid w:val="43C695E5"/>
    <w:rPr>
      <w:rFonts w:eastAsia="Times New Roman"/>
      <w:noProof/>
      <w:sz w:val="22"/>
      <w:szCs w:val="22"/>
    </w:rPr>
  </w:style>
  <w:style w:type="paragraph" w:customStyle="1" w:styleId="NormsCharCharCharCharChar">
    <w:name w:val="Norms Char Char Char Char Char"/>
    <w:basedOn w:val="Normal"/>
    <w:link w:val="NormsCharCharCharCharCharChar"/>
    <w:uiPriority w:val="1"/>
    <w:rsid w:val="43C695E5"/>
    <w:pPr>
      <w:spacing w:before="120" w:after="60"/>
      <w:ind w:left="1440" w:right="113"/>
      <w:jc w:val="both"/>
    </w:pPr>
    <w:rPr>
      <w:rFonts w:ascii="Times New (W1)" w:eastAsia="Times New Roman" w:hAnsi="Times New (W1)"/>
      <w:sz w:val="22"/>
      <w:szCs w:val="22"/>
    </w:rPr>
  </w:style>
  <w:style w:type="character" w:customStyle="1" w:styleId="NormsCharCharCharCharCharChar">
    <w:name w:val="Norms Char Char Char Char Char Char"/>
    <w:link w:val="NormsCharCharCharCharChar"/>
    <w:uiPriority w:val="1"/>
    <w:rsid w:val="43C695E5"/>
    <w:rPr>
      <w:rFonts w:ascii="Times New (W1)" w:eastAsia="Times New Roman" w:hAnsi="Times New (W1)"/>
      <w:noProof/>
      <w:sz w:val="22"/>
      <w:szCs w:val="22"/>
    </w:rPr>
  </w:style>
  <w:style w:type="paragraph" w:customStyle="1" w:styleId="Ser">
    <w:name w:val="Ser"/>
    <w:basedOn w:val="Normal"/>
    <w:uiPriority w:val="1"/>
    <w:rsid w:val="43C695E5"/>
    <w:pPr>
      <w:spacing w:before="120" w:after="120"/>
      <w:ind w:left="360"/>
      <w:jc w:val="center"/>
    </w:pPr>
    <w:rPr>
      <w:rFonts w:eastAsia="Times New Roman"/>
      <w:b/>
      <w:bCs/>
      <w:sz w:val="22"/>
      <w:szCs w:val="22"/>
      <w:lang w:val="en-AU"/>
    </w:rPr>
  </w:style>
  <w:style w:type="paragraph" w:customStyle="1" w:styleId="Hinhve">
    <w:name w:val="Hinh ve"/>
    <w:basedOn w:val="Normal"/>
    <w:link w:val="HinhveChar"/>
    <w:uiPriority w:val="1"/>
    <w:qFormat/>
    <w:rsid w:val="43C695E5"/>
    <w:pPr>
      <w:numPr>
        <w:numId w:val="6"/>
      </w:numPr>
      <w:spacing w:before="120"/>
      <w:ind w:left="1886"/>
      <w:jc w:val="center"/>
    </w:pPr>
    <w:rPr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383D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1">
    <w:name w:val="Style1"/>
    <w:uiPriority w:val="99"/>
    <w:rsid w:val="00383DE7"/>
    <w:pPr>
      <w:numPr>
        <w:numId w:val="7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43C695E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43C695E5"/>
  </w:style>
  <w:style w:type="paragraph" w:customStyle="1" w:styleId="StyleBullet2Justified">
    <w:name w:val="Style Bullet2 + Justified"/>
    <w:basedOn w:val="Normal"/>
    <w:uiPriority w:val="1"/>
    <w:rsid w:val="43C695E5"/>
    <w:pPr>
      <w:keepNext/>
      <w:numPr>
        <w:numId w:val="4"/>
      </w:numPr>
      <w:tabs>
        <w:tab w:val="left" w:pos="1800"/>
      </w:tabs>
      <w:spacing w:before="60"/>
      <w:jc w:val="both"/>
    </w:pPr>
    <w:rPr>
      <w:rFonts w:ascii="Verdana" w:eastAsia="Times New Roman" w:hAnsi="Verdana"/>
      <w:sz w:val="22"/>
      <w:szCs w:val="22"/>
      <w:lang w:val="en-GB"/>
    </w:rPr>
  </w:style>
  <w:style w:type="paragraph" w:styleId="Caption">
    <w:name w:val="caption"/>
    <w:basedOn w:val="Normal"/>
    <w:next w:val="Normal"/>
    <w:link w:val="CaptionChar"/>
    <w:uiPriority w:val="1"/>
    <w:qFormat/>
    <w:rsid w:val="43C695E5"/>
    <w:pPr>
      <w:spacing w:after="120"/>
      <w:jc w:val="center"/>
    </w:pPr>
    <w:rPr>
      <w:rFonts w:ascii="Arial Bold" w:eastAsia="Times New Roman" w:hAnsi="Arial Bold"/>
      <w:b/>
      <w:bCs/>
      <w:sz w:val="20"/>
      <w:szCs w:val="20"/>
    </w:rPr>
  </w:style>
  <w:style w:type="character" w:customStyle="1" w:styleId="CaptionChar">
    <w:name w:val="Caption Char"/>
    <w:link w:val="Caption"/>
    <w:uiPriority w:val="1"/>
    <w:rsid w:val="43C695E5"/>
    <w:rPr>
      <w:rFonts w:ascii="Arial Bold" w:eastAsia="Times New Roman" w:hAnsi="Arial Bold"/>
      <w:b/>
      <w:bCs/>
      <w:noProof/>
    </w:rPr>
  </w:style>
  <w:style w:type="paragraph" w:styleId="Header">
    <w:name w:val="header"/>
    <w:basedOn w:val="Normal"/>
    <w:link w:val="HeaderChar"/>
    <w:uiPriority w:val="1"/>
    <w:rsid w:val="43C695E5"/>
    <w:pPr>
      <w:tabs>
        <w:tab w:val="center" w:pos="4320"/>
        <w:tab w:val="right" w:pos="8640"/>
      </w:tabs>
      <w:ind w:left="737"/>
    </w:pPr>
    <w:rPr>
      <w:rFonts w:eastAsia="Times New Roman"/>
      <w:sz w:val="22"/>
      <w:szCs w:val="22"/>
    </w:rPr>
  </w:style>
  <w:style w:type="character" w:customStyle="1" w:styleId="HeaderChar">
    <w:name w:val="Header Char"/>
    <w:link w:val="Header"/>
    <w:uiPriority w:val="1"/>
    <w:rsid w:val="43C695E5"/>
    <w:rPr>
      <w:rFonts w:eastAsia="Times New Roman"/>
      <w:noProof/>
      <w:sz w:val="22"/>
      <w:szCs w:val="22"/>
    </w:rPr>
  </w:style>
  <w:style w:type="paragraph" w:customStyle="1" w:styleId="ListBullet2">
    <w:name w:val="List Bullet2"/>
    <w:basedOn w:val="Normal"/>
    <w:uiPriority w:val="1"/>
    <w:rsid w:val="43C695E5"/>
    <w:pPr>
      <w:numPr>
        <w:numId w:val="8"/>
      </w:numPr>
      <w:tabs>
        <w:tab w:val="num" w:pos="1800"/>
      </w:tabs>
      <w:spacing w:before="120" w:after="120"/>
      <w:ind w:left="1800"/>
    </w:pPr>
    <w:rPr>
      <w:rFonts w:ascii="Arial" w:eastAsia="Times New Roman" w:hAnsi="Arial" w:cs="Arial"/>
      <w:color w:val="FF0000"/>
      <w:sz w:val="22"/>
      <w:szCs w:val="22"/>
      <w:lang w:val="fr-FR"/>
    </w:rPr>
  </w:style>
  <w:style w:type="paragraph" w:customStyle="1" w:styleId="Vidu">
    <w:name w:val="Vidu"/>
    <w:basedOn w:val="Normal"/>
    <w:uiPriority w:val="1"/>
    <w:rsid w:val="43C695E5"/>
    <w:pPr>
      <w:numPr>
        <w:numId w:val="9"/>
      </w:numPr>
      <w:spacing w:before="120"/>
      <w:jc w:val="both"/>
    </w:pPr>
    <w:rPr>
      <w:rFonts w:ascii=".VnTime" w:eastAsia="Times New Roman" w:hAnsi=".VnTime"/>
      <w:sz w:val="24"/>
      <w:szCs w:val="24"/>
    </w:rPr>
  </w:style>
  <w:style w:type="character" w:customStyle="1" w:styleId="BodyTextBold">
    <w:name w:val="BodyText Bold"/>
    <w:rsid w:val="00383DE7"/>
    <w:rPr>
      <w:rFonts w:ascii="Arial" w:hAnsi="Arial"/>
      <w:b/>
      <w:sz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Bd-1BodyText1">
    <w:name w:val="Bd-1 (BodyText 1)"/>
    <w:link w:val="Bd-1BodyText1Char"/>
    <w:rsid w:val="00383DE7"/>
    <w:pPr>
      <w:numPr>
        <w:numId w:val="10"/>
      </w:numPr>
      <w:adjustRightInd w:val="0"/>
      <w:snapToGrid w:val="0"/>
      <w:spacing w:line="360" w:lineRule="auto"/>
      <w:jc w:val="both"/>
    </w:pPr>
    <w:rPr>
      <w:rFonts w:ascii="Verdana" w:hAnsi="Verdana"/>
      <w:sz w:val="18"/>
    </w:rPr>
  </w:style>
  <w:style w:type="character" w:customStyle="1" w:styleId="Bd-1BodyText1Char">
    <w:name w:val="Bd-1 (BodyText 1) Char"/>
    <w:link w:val="Bd-1BodyText1"/>
    <w:rsid w:val="00383DE7"/>
    <w:rPr>
      <w:rFonts w:ascii="Verdana" w:hAnsi="Verdana"/>
      <w:sz w:val="18"/>
    </w:rPr>
  </w:style>
  <w:style w:type="paragraph" w:styleId="Footer">
    <w:name w:val="footer"/>
    <w:basedOn w:val="Normal"/>
    <w:link w:val="FooterChar"/>
    <w:uiPriority w:val="1"/>
    <w:rsid w:val="43C695E5"/>
    <w:pPr>
      <w:tabs>
        <w:tab w:val="center" w:pos="4320"/>
        <w:tab w:val="right" w:pos="8640"/>
      </w:tabs>
      <w:ind w:left="737"/>
    </w:pPr>
    <w:rPr>
      <w:rFonts w:eastAsia="Times New Roman"/>
      <w:sz w:val="22"/>
      <w:szCs w:val="22"/>
    </w:rPr>
  </w:style>
  <w:style w:type="character" w:customStyle="1" w:styleId="FooterChar">
    <w:name w:val="Footer Char"/>
    <w:link w:val="Footer"/>
    <w:uiPriority w:val="1"/>
    <w:rsid w:val="43C695E5"/>
    <w:rPr>
      <w:rFonts w:eastAsia="Times New Roman"/>
      <w:noProof/>
      <w:sz w:val="22"/>
      <w:szCs w:val="22"/>
    </w:rPr>
  </w:style>
  <w:style w:type="paragraph" w:customStyle="1" w:styleId="-">
    <w:name w:val="-"/>
    <w:rsid w:val="00383DE7"/>
    <w:pPr>
      <w:numPr>
        <w:numId w:val="11"/>
      </w:numPr>
      <w:spacing w:before="60" w:line="360" w:lineRule="auto"/>
      <w:ind w:right="851"/>
      <w:jc w:val="both"/>
    </w:pPr>
    <w:rPr>
      <w:rFonts w:eastAsia="Times New Roman"/>
      <w:sz w:val="24"/>
      <w:szCs w:val="24"/>
      <w:lang w:val="en-AU" w:eastAsia="en-AU"/>
    </w:rPr>
  </w:style>
  <w:style w:type="character" w:styleId="PageNumber">
    <w:name w:val="page number"/>
    <w:basedOn w:val="DefaultParagraphFont"/>
    <w:rsid w:val="00383DE7"/>
  </w:style>
  <w:style w:type="paragraph" w:customStyle="1" w:styleId="HeaderLarge">
    <w:name w:val="HeaderLarge"/>
    <w:basedOn w:val="Header"/>
    <w:uiPriority w:val="1"/>
    <w:rsid w:val="43C695E5"/>
    <w:pPr>
      <w:ind w:left="0"/>
    </w:pPr>
    <w:rPr>
      <w:rFonts w:ascii="Arial Black" w:hAnsi="Arial Black"/>
      <w:b/>
      <w:bCs/>
      <w:color w:val="0000FF"/>
      <w:sz w:val="18"/>
      <w:szCs w:val="18"/>
      <w:lang w:val="en-AU"/>
    </w:rPr>
  </w:style>
  <w:style w:type="paragraph" w:customStyle="1" w:styleId="FooterSmall">
    <w:name w:val="FooterSmall"/>
    <w:basedOn w:val="Footer"/>
    <w:next w:val="Normal"/>
    <w:uiPriority w:val="1"/>
    <w:rsid w:val="43C695E5"/>
    <w:pPr>
      <w:ind w:left="0"/>
    </w:pPr>
    <w:rPr>
      <w:rFonts w:ascii="Arial Narrow" w:hAnsi="Arial Narrow"/>
      <w:color w:val="0000FF"/>
      <w:sz w:val="16"/>
      <w:szCs w:val="16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43C695E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43C695E5"/>
    <w:rPr>
      <w:rFonts w:ascii="Tahoma" w:hAnsi="Tahoma" w:cs="Tahoma"/>
      <w:noProof/>
      <w:sz w:val="16"/>
      <w:szCs w:val="16"/>
    </w:rPr>
  </w:style>
  <w:style w:type="paragraph" w:customStyle="1" w:styleId="StyleHeading4">
    <w:name w:val="Style Heading 4"/>
    <w:basedOn w:val="Heading4"/>
    <w:uiPriority w:val="1"/>
    <w:rsid w:val="43C695E5"/>
    <w:pPr>
      <w:keepLines w:val="0"/>
      <w:tabs>
        <w:tab w:val="left" w:pos="7380"/>
      </w:tabs>
      <w:spacing w:before="60" w:after="120"/>
      <w:ind w:left="720"/>
    </w:pPr>
    <w:rPr>
      <w:i w:val="0"/>
      <w:iCs w:val="0"/>
      <w:color w:val="auto"/>
      <w:u w:val="single"/>
    </w:rPr>
  </w:style>
  <w:style w:type="character" w:styleId="Strong">
    <w:name w:val="Strong"/>
    <w:qFormat/>
    <w:rsid w:val="00D2450C"/>
    <w:rPr>
      <w:rFonts w:cs="Times New Roman"/>
      <w:b/>
      <w:bCs/>
    </w:rPr>
  </w:style>
  <w:style w:type="paragraph" w:customStyle="1" w:styleId="BodyText0">
    <w:name w:val="*Body Text"/>
    <w:link w:val="BodyTextChar0"/>
    <w:rsid w:val="00D2450C"/>
    <w:pPr>
      <w:spacing w:before="120" w:after="120"/>
      <w:ind w:left="360" w:hanging="360"/>
    </w:pPr>
    <w:rPr>
      <w:rFonts w:ascii="Arial" w:eastAsia="Times New Roman" w:hAnsi="Arial"/>
      <w:color w:val="000000"/>
      <w:sz w:val="22"/>
    </w:rPr>
  </w:style>
  <w:style w:type="character" w:customStyle="1" w:styleId="BodyTextChar0">
    <w:name w:val="*Body Text Char"/>
    <w:link w:val="BodyText0"/>
    <w:locked/>
    <w:rsid w:val="00D2450C"/>
    <w:rPr>
      <w:rFonts w:ascii="Arial" w:eastAsia="Times New Roman" w:hAnsi="Arial"/>
      <w:color w:val="000000"/>
      <w:sz w:val="22"/>
      <w:lang w:val="en-US" w:eastAsia="en-US" w:bidi="ar-SA"/>
    </w:rPr>
  </w:style>
  <w:style w:type="character" w:customStyle="1" w:styleId="altcolor">
    <w:name w:val="altcolor"/>
    <w:basedOn w:val="DefaultParagraphFont"/>
    <w:rsid w:val="00D2450C"/>
  </w:style>
  <w:style w:type="paragraph" w:styleId="PlainText">
    <w:name w:val="Plain Text"/>
    <w:basedOn w:val="Normal"/>
    <w:link w:val="PlainTextChar"/>
    <w:uiPriority w:val="1"/>
    <w:rsid w:val="43C695E5"/>
    <w:pPr>
      <w:spacing w:before="120" w:after="120"/>
      <w:ind w:left="360" w:hanging="360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link w:val="PlainText"/>
    <w:uiPriority w:val="1"/>
    <w:rsid w:val="43C695E5"/>
    <w:rPr>
      <w:rFonts w:ascii="Courier New" w:eastAsia="Times New Roman" w:hAnsi="Courier New"/>
      <w:noProof/>
    </w:rPr>
  </w:style>
  <w:style w:type="character" w:customStyle="1" w:styleId="HinhveChar">
    <w:name w:val="Hinh ve Char"/>
    <w:link w:val="Hinhve"/>
    <w:uiPriority w:val="1"/>
    <w:rsid w:val="43C695E5"/>
    <w:rPr>
      <w:noProof/>
      <w:color w:val="000000" w:themeColor="text1"/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43C695E5"/>
    <w:pPr>
      <w:spacing w:after="0"/>
    </w:pPr>
    <w:rPr>
      <w:rFonts w:ascii="Cambria" w:eastAsia="Times New Roman" w:hAnsi="Cambria"/>
      <w:color w:val="365F91"/>
      <w:sz w:val="28"/>
      <w:szCs w:val="28"/>
    </w:rPr>
  </w:style>
  <w:style w:type="paragraph" w:styleId="TOC1">
    <w:name w:val="toc 1"/>
    <w:basedOn w:val="Normal"/>
    <w:next w:val="Normal"/>
    <w:uiPriority w:val="39"/>
    <w:unhideWhenUsed/>
    <w:rsid w:val="43C695E5"/>
    <w:pPr>
      <w:tabs>
        <w:tab w:val="left" w:pos="360"/>
        <w:tab w:val="left" w:pos="630"/>
        <w:tab w:val="right" w:leader="dot" w:pos="9410"/>
      </w:tabs>
    </w:pPr>
  </w:style>
  <w:style w:type="paragraph" w:styleId="TOC2">
    <w:name w:val="toc 2"/>
    <w:basedOn w:val="Normal"/>
    <w:next w:val="Normal"/>
    <w:uiPriority w:val="39"/>
    <w:unhideWhenUsed/>
    <w:rsid w:val="43C695E5"/>
    <w:pPr>
      <w:tabs>
        <w:tab w:val="left" w:pos="880"/>
        <w:tab w:val="left" w:pos="1080"/>
        <w:tab w:val="left" w:pos="1260"/>
        <w:tab w:val="left" w:pos="1350"/>
        <w:tab w:val="left" w:pos="1530"/>
        <w:tab w:val="right" w:leader="dot" w:pos="9410"/>
      </w:tabs>
      <w:ind w:left="260" w:firstLine="280"/>
    </w:pPr>
  </w:style>
  <w:style w:type="paragraph" w:styleId="TOC3">
    <w:name w:val="toc 3"/>
    <w:basedOn w:val="Normal"/>
    <w:next w:val="Normal"/>
    <w:uiPriority w:val="39"/>
    <w:unhideWhenUsed/>
    <w:rsid w:val="43C695E5"/>
    <w:pPr>
      <w:tabs>
        <w:tab w:val="left" w:pos="1320"/>
        <w:tab w:val="right" w:leader="dot" w:pos="9407"/>
      </w:tabs>
      <w:ind w:left="52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uiPriority w:val="39"/>
    <w:unhideWhenUsed/>
    <w:rsid w:val="43C695E5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uiPriority w:val="39"/>
    <w:unhideWhenUsed/>
    <w:rsid w:val="43C695E5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uiPriority w:val="39"/>
    <w:unhideWhenUsed/>
    <w:rsid w:val="43C695E5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uiPriority w:val="39"/>
    <w:unhideWhenUsed/>
    <w:rsid w:val="43C695E5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uiPriority w:val="39"/>
    <w:unhideWhenUsed/>
    <w:rsid w:val="43C695E5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uiPriority w:val="39"/>
    <w:unhideWhenUsed/>
    <w:rsid w:val="43C695E5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43C695E5"/>
    <w:pPr>
      <w:spacing w:after="300"/>
      <w:contextualSpacing/>
    </w:pPr>
    <w:rPr>
      <w:rFonts w:ascii="Cambria" w:eastAsia="Times New Roman" w:hAnsi="Cambria"/>
      <w:color w:val="17365D"/>
      <w:sz w:val="52"/>
      <w:szCs w:val="52"/>
    </w:rPr>
  </w:style>
  <w:style w:type="character" w:customStyle="1" w:styleId="TitleChar">
    <w:name w:val="Title Char"/>
    <w:link w:val="Title"/>
    <w:uiPriority w:val="10"/>
    <w:rsid w:val="43C695E5"/>
    <w:rPr>
      <w:rFonts w:ascii="Cambria" w:eastAsia="Times New Roman" w:hAnsi="Cambria"/>
      <w:noProof/>
      <w:color w:val="17365D"/>
      <w:sz w:val="52"/>
      <w:szCs w:val="52"/>
    </w:rPr>
  </w:style>
  <w:style w:type="paragraph" w:customStyle="1" w:styleId="ColorfulList-Accent12">
    <w:name w:val="Colorful List - Accent 12"/>
    <w:basedOn w:val="Normal"/>
    <w:uiPriority w:val="34"/>
    <w:qFormat/>
    <w:rsid w:val="43C695E5"/>
    <w:pPr>
      <w:ind w:left="720"/>
      <w:contextualSpacing/>
    </w:pPr>
    <w:rPr>
      <w:rFonts w:eastAsia="Times New Roman"/>
      <w:sz w:val="22"/>
      <w:szCs w:val="22"/>
    </w:rPr>
  </w:style>
  <w:style w:type="paragraph" w:customStyle="1" w:styleId="NormalH">
    <w:name w:val="NormalH"/>
    <w:basedOn w:val="Normal"/>
    <w:uiPriority w:val="99"/>
    <w:rsid w:val="43C695E5"/>
    <w:pPr>
      <w:tabs>
        <w:tab w:val="left" w:pos="2160"/>
        <w:tab w:val="right" w:pos="5040"/>
        <w:tab w:val="left" w:pos="5760"/>
        <w:tab w:val="right" w:pos="8640"/>
      </w:tabs>
      <w:spacing w:before="360" w:after="240"/>
      <w:jc w:val="center"/>
    </w:pPr>
    <w:rPr>
      <w:rFonts w:ascii="Verdana" w:eastAsia="Times New Roman" w:hAnsi="Verdana"/>
      <w:b/>
      <w:bCs/>
      <w:caps/>
      <w:color w:val="003400"/>
      <w:sz w:val="24"/>
      <w:szCs w:val="24"/>
    </w:rPr>
  </w:style>
  <w:style w:type="paragraph" w:customStyle="1" w:styleId="Bang">
    <w:name w:val="Bang"/>
    <w:basedOn w:val="Normal"/>
    <w:uiPriority w:val="1"/>
    <w:rsid w:val="43C695E5"/>
    <w:pPr>
      <w:spacing w:before="60" w:after="60"/>
    </w:pPr>
    <w:rPr>
      <w:rFonts w:eastAsia="Times New Roman" w:cs="Tahoma"/>
      <w:sz w:val="22"/>
      <w:szCs w:val="22"/>
      <w:lang w:eastAsia="ja-JP"/>
    </w:rPr>
  </w:style>
  <w:style w:type="paragraph" w:customStyle="1" w:styleId="TableHeading">
    <w:name w:val="Table Heading"/>
    <w:basedOn w:val="TableText"/>
    <w:uiPriority w:val="1"/>
    <w:rsid w:val="43C695E5"/>
    <w:pPr>
      <w:spacing w:before="120" w:after="120"/>
      <w:jc w:val="center"/>
    </w:pPr>
    <w:rPr>
      <w:b/>
      <w:bCs/>
    </w:rPr>
  </w:style>
  <w:style w:type="paragraph" w:customStyle="1" w:styleId="TableText">
    <w:name w:val="Table Text"/>
    <w:basedOn w:val="Normal"/>
    <w:link w:val="TableTextChar1"/>
    <w:uiPriority w:val="1"/>
    <w:rsid w:val="43C695E5"/>
    <w:pPr>
      <w:keepLines/>
    </w:pPr>
    <w:rPr>
      <w:rFonts w:eastAsia="Times New Roman"/>
      <w:sz w:val="24"/>
      <w:szCs w:val="24"/>
    </w:rPr>
  </w:style>
  <w:style w:type="paragraph" w:customStyle="1" w:styleId="StyleTableHeadingLeft0Hanging181">
    <w:name w:val="Style Table Heading + Left:  0&quot; Hanging:  1.81&quot;"/>
    <w:basedOn w:val="TableHeading"/>
    <w:uiPriority w:val="1"/>
    <w:rsid w:val="43C695E5"/>
    <w:pPr>
      <w:ind w:left="2610" w:hanging="2610"/>
    </w:pPr>
  </w:style>
  <w:style w:type="character" w:customStyle="1" w:styleId="TableTextChar1">
    <w:name w:val="Table Text Char1"/>
    <w:link w:val="TableText"/>
    <w:uiPriority w:val="1"/>
    <w:rsid w:val="43C695E5"/>
    <w:rPr>
      <w:rFonts w:eastAsia="Times New Roman"/>
      <w:noProof/>
      <w:sz w:val="24"/>
      <w:szCs w:val="24"/>
    </w:rPr>
  </w:style>
  <w:style w:type="paragraph" w:customStyle="1" w:styleId="Minus2">
    <w:name w:val="Minus2"/>
    <w:basedOn w:val="Normal"/>
    <w:uiPriority w:val="1"/>
    <w:rsid w:val="43C695E5"/>
    <w:pPr>
      <w:numPr>
        <w:numId w:val="12"/>
      </w:numPr>
      <w:spacing w:before="120" w:after="120"/>
    </w:pPr>
    <w:rPr>
      <w:rFonts w:ascii="Arial" w:eastAsia="Times New Roman" w:hAnsi="Arial"/>
      <w:sz w:val="22"/>
      <w:szCs w:val="22"/>
    </w:rPr>
  </w:style>
  <w:style w:type="paragraph" w:customStyle="1" w:styleId="Sub-sectiontext">
    <w:name w:val="Sub-section text"/>
    <w:basedOn w:val="Normal"/>
    <w:uiPriority w:val="1"/>
    <w:rsid w:val="43C695E5"/>
    <w:pPr>
      <w:spacing w:before="120"/>
      <w:ind w:left="706"/>
      <w:jc w:val="both"/>
    </w:pPr>
    <w:rPr>
      <w:rFonts w:eastAsia="Times New Roman"/>
      <w:sz w:val="22"/>
      <w:szCs w:val="22"/>
      <w:lang w:val="en-GB"/>
    </w:rPr>
  </w:style>
  <w:style w:type="paragraph" w:customStyle="1" w:styleId="Normal11">
    <w:name w:val="Normal 11"/>
    <w:basedOn w:val="Normal"/>
    <w:uiPriority w:val="1"/>
    <w:rsid w:val="43C695E5"/>
    <w:pPr>
      <w:keepNext/>
      <w:tabs>
        <w:tab w:val="left" w:pos="567"/>
      </w:tabs>
    </w:pPr>
    <w:rPr>
      <w:rFonts w:ascii=".VnArial" w:eastAsia="Times New Roman" w:hAnsi=".VnArial"/>
      <w:sz w:val="22"/>
      <w:szCs w:val="22"/>
    </w:rPr>
  </w:style>
  <w:style w:type="character" w:customStyle="1" w:styleId="apple-converted-space">
    <w:name w:val="apple-converted-space"/>
    <w:basedOn w:val="DefaultParagraphFont"/>
    <w:rsid w:val="000906E9"/>
  </w:style>
  <w:style w:type="character" w:styleId="FollowedHyperlink">
    <w:name w:val="FollowedHyperlink"/>
    <w:uiPriority w:val="99"/>
    <w:semiHidden/>
    <w:unhideWhenUsed/>
    <w:rsid w:val="00745E6D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43C695E5"/>
    <w:pPr>
      <w:spacing w:after="200"/>
      <w:ind w:left="720"/>
      <w:contextualSpacing/>
    </w:pPr>
    <w:rPr>
      <w:rFonts w:ascii="Calibri" w:hAnsi="Calibri"/>
      <w:sz w:val="22"/>
      <w:szCs w:val="22"/>
    </w:rPr>
  </w:style>
  <w:style w:type="paragraph" w:customStyle="1" w:styleId="Bullet2">
    <w:name w:val="Bullet2"/>
    <w:basedOn w:val="Normal"/>
    <w:uiPriority w:val="99"/>
    <w:rsid w:val="43C695E5"/>
    <w:pPr>
      <w:numPr>
        <w:numId w:val="13"/>
      </w:numPr>
      <w:spacing w:before="120"/>
    </w:pPr>
    <w:rPr>
      <w:rFonts w:ascii=".VnTime" w:eastAsia="Times New Roman" w:hAnsi=".VnTime"/>
      <w:sz w:val="24"/>
      <w:szCs w:val="24"/>
    </w:rPr>
  </w:style>
  <w:style w:type="paragraph" w:customStyle="1" w:styleId="TableBullet">
    <w:name w:val="Table Bullet"/>
    <w:basedOn w:val="TableText"/>
    <w:uiPriority w:val="1"/>
    <w:rsid w:val="43C695E5"/>
    <w:pPr>
      <w:numPr>
        <w:numId w:val="14"/>
      </w:numPr>
    </w:pPr>
  </w:style>
  <w:style w:type="character" w:customStyle="1" w:styleId="indexstorytext">
    <w:name w:val="indexstorytext"/>
    <w:rsid w:val="007B32BF"/>
  </w:style>
  <w:style w:type="character" w:customStyle="1" w:styleId="st1">
    <w:name w:val="st1"/>
    <w:rsid w:val="007B32BF"/>
  </w:style>
  <w:style w:type="paragraph" w:customStyle="1" w:styleId="xl65">
    <w:name w:val="xl65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66">
    <w:name w:val="xl66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68">
    <w:name w:val="xl68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69">
    <w:name w:val="xl69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0">
    <w:name w:val="xl70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71">
    <w:name w:val="xl71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2">
    <w:name w:val="xl72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3">
    <w:name w:val="xl73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4">
    <w:name w:val="xl74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5">
    <w:name w:val="xl75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76">
    <w:name w:val="xl76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7">
    <w:name w:val="xl77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78">
    <w:name w:val="xl78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79">
    <w:name w:val="xl79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0">
    <w:name w:val="xl80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1">
    <w:name w:val="xl81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color w:val="FF0000"/>
      <w:sz w:val="24"/>
      <w:szCs w:val="24"/>
    </w:rPr>
  </w:style>
  <w:style w:type="paragraph" w:customStyle="1" w:styleId="xl82">
    <w:name w:val="xl82"/>
    <w:basedOn w:val="Normal"/>
    <w:uiPriority w:val="1"/>
    <w:rsid w:val="43C695E5"/>
    <w:pPr>
      <w:spacing w:beforeAutospacing="1" w:afterAutospacing="1"/>
    </w:pPr>
    <w:rPr>
      <w:rFonts w:eastAsia="Times New Roman"/>
      <w:color w:val="FF0000"/>
      <w:sz w:val="24"/>
      <w:szCs w:val="24"/>
    </w:rPr>
  </w:style>
  <w:style w:type="paragraph" w:customStyle="1" w:styleId="xl83">
    <w:name w:val="xl83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4">
    <w:name w:val="xl84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5">
    <w:name w:val="xl85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86">
    <w:name w:val="xl86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7">
    <w:name w:val="xl87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88">
    <w:name w:val="xl88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89">
    <w:name w:val="xl89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0">
    <w:name w:val="xl90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1">
    <w:name w:val="xl91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2">
    <w:name w:val="xl92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3">
    <w:name w:val="xl93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4">
    <w:name w:val="xl94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95">
    <w:name w:val="xl95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96">
    <w:name w:val="xl96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97">
    <w:name w:val="xl97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98">
    <w:name w:val="xl98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99">
    <w:name w:val="xl99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100">
    <w:name w:val="xl100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1">
    <w:name w:val="xl101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2">
    <w:name w:val="xl102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3">
    <w:name w:val="xl103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4">
    <w:name w:val="xl104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5">
    <w:name w:val="xl105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6">
    <w:name w:val="xl106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07">
    <w:name w:val="xl107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color w:val="FF0000"/>
      <w:sz w:val="24"/>
      <w:szCs w:val="24"/>
    </w:rPr>
  </w:style>
  <w:style w:type="paragraph" w:customStyle="1" w:styleId="xl108">
    <w:name w:val="xl108"/>
    <w:basedOn w:val="Normal"/>
    <w:uiPriority w:val="1"/>
    <w:rsid w:val="43C695E5"/>
    <w:pPr>
      <w:spacing w:beforeAutospacing="1" w:afterAutospacing="1"/>
    </w:pPr>
    <w:rPr>
      <w:rFonts w:eastAsia="Times New Roman"/>
      <w:color w:val="FF0000"/>
      <w:sz w:val="24"/>
      <w:szCs w:val="24"/>
    </w:rPr>
  </w:style>
  <w:style w:type="paragraph" w:customStyle="1" w:styleId="xl109">
    <w:name w:val="xl109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color w:val="FF0000"/>
      <w:sz w:val="24"/>
      <w:szCs w:val="24"/>
    </w:rPr>
  </w:style>
  <w:style w:type="paragraph" w:customStyle="1" w:styleId="xl110">
    <w:name w:val="xl110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11">
    <w:name w:val="xl111"/>
    <w:basedOn w:val="Normal"/>
    <w:uiPriority w:val="1"/>
    <w:rsid w:val="43C695E5"/>
    <w:pPr>
      <w:spacing w:beforeAutospacing="1" w:afterAutospacing="1"/>
    </w:pPr>
    <w:rPr>
      <w:rFonts w:eastAsia="Times New Roman"/>
      <w:color w:val="FF0000"/>
      <w:sz w:val="24"/>
      <w:szCs w:val="24"/>
    </w:rPr>
  </w:style>
  <w:style w:type="paragraph" w:customStyle="1" w:styleId="xl112">
    <w:name w:val="xl112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113">
    <w:name w:val="xl113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114">
    <w:name w:val="xl114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15">
    <w:name w:val="xl115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116">
    <w:name w:val="xl116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sz w:val="24"/>
      <w:szCs w:val="24"/>
    </w:rPr>
  </w:style>
  <w:style w:type="paragraph" w:customStyle="1" w:styleId="xl117">
    <w:name w:val="xl117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18">
    <w:name w:val="xl118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119">
    <w:name w:val="xl119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xl120">
    <w:name w:val="xl120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xl121">
    <w:name w:val="xl121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b/>
      <w:bCs/>
      <w:color w:val="FFFFFF" w:themeColor="background1"/>
      <w:sz w:val="24"/>
      <w:szCs w:val="24"/>
    </w:rPr>
  </w:style>
  <w:style w:type="paragraph" w:customStyle="1" w:styleId="xl63">
    <w:name w:val="xl63"/>
    <w:basedOn w:val="Normal"/>
    <w:uiPriority w:val="1"/>
    <w:rsid w:val="43C695E5"/>
    <w:pPr>
      <w:spacing w:beforeAutospacing="1" w:afterAutospacing="1"/>
      <w:jc w:val="center"/>
    </w:pPr>
    <w:rPr>
      <w:rFonts w:eastAsia="Times New Roman"/>
      <w:sz w:val="24"/>
      <w:szCs w:val="24"/>
    </w:rPr>
  </w:style>
  <w:style w:type="paragraph" w:customStyle="1" w:styleId="xl64">
    <w:name w:val="xl64"/>
    <w:basedOn w:val="Normal"/>
    <w:uiPriority w:val="1"/>
    <w:rsid w:val="43C695E5"/>
    <w:pPr>
      <w:spacing w:beforeAutospacing="1" w:afterAutospacing="1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43C695E5"/>
    <w:pPr>
      <w:spacing w:after="200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43C695E5"/>
    <w:rPr>
      <w:rFonts w:ascii="Calibri" w:eastAsia="Times New Roman" w:hAnsi="Calibri"/>
      <w:noProof/>
      <w:sz w:val="22"/>
      <w:szCs w:val="22"/>
    </w:rPr>
  </w:style>
  <w:style w:type="paragraph" w:customStyle="1" w:styleId="xl123">
    <w:name w:val="xl123"/>
    <w:basedOn w:val="Normal"/>
    <w:uiPriority w:val="1"/>
    <w:rsid w:val="43C695E5"/>
    <w:pPr>
      <w:spacing w:beforeAutospacing="1" w:afterAutospacing="1"/>
    </w:pPr>
    <w:rPr>
      <w:rFonts w:eastAsia="Times New Roman"/>
      <w:b/>
      <w:bCs/>
      <w:sz w:val="24"/>
      <w:szCs w:val="24"/>
    </w:rPr>
  </w:style>
  <w:style w:type="paragraph" w:customStyle="1" w:styleId="Bullet1">
    <w:name w:val="Bullet 1"/>
    <w:basedOn w:val="Normal"/>
    <w:uiPriority w:val="1"/>
    <w:qFormat/>
    <w:rsid w:val="43C695E5"/>
    <w:pPr>
      <w:numPr>
        <w:numId w:val="16"/>
      </w:numPr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9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43C695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43C695E5"/>
    <w:rPr>
      <w:noProof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43C69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43C695E5"/>
    <w:rPr>
      <w:b/>
      <w:bCs/>
      <w:noProof/>
      <w:lang w:val="en-US"/>
    </w:rPr>
  </w:style>
  <w:style w:type="character" w:styleId="Emphasis">
    <w:name w:val="Emphasis"/>
    <w:basedOn w:val="DefaultParagraphFont"/>
    <w:uiPriority w:val="20"/>
    <w:qFormat/>
    <w:rsid w:val="00091AC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86A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37A0E"/>
    <w:rPr>
      <w:sz w:val="26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43C695E5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43C695E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3C695E5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ubtitleChar">
    <w:name w:val="Subtitle Char"/>
    <w:basedOn w:val="DefaultParagraphFont"/>
    <w:link w:val="Subtitle"/>
    <w:uiPriority w:val="11"/>
    <w:rsid w:val="43C695E5"/>
    <w:rPr>
      <w:rFonts w:ascii="Times New Roman" w:eastAsiaTheme="minorEastAsia" w:hAnsi="Times New Roman" w:cs="Times New Roman"/>
      <w:noProof/>
      <w:color w:val="5A5A5A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43C695E5"/>
    <w:rPr>
      <w:i/>
      <w:iCs/>
      <w:noProof/>
      <w:color w:val="404040" w:themeColor="text1" w:themeTint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3C695E5"/>
    <w:rPr>
      <w:i/>
      <w:iCs/>
      <w:noProof/>
      <w:color w:val="5B9BD5" w:themeColor="accent1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43C695E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3C695E5"/>
    <w:rPr>
      <w:noProof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43C695E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43C695E5"/>
    <w:rPr>
      <w:noProof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338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1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837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67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050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77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gas.petrolimex.com.vn/Downloads/VHDTL/EGAS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egas.petrolimex.com.vn/Downloads/VHDTL/KTMS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egas.petrolimex.com.vn/Downloads/VHDTL/AGA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r-Son\Desktop\piacom-DeXuat\ND04-01-210910(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12A2F50A5ED149AB3331A9133FCD18" ma:contentTypeVersion="16" ma:contentTypeDescription="Create a new document." ma:contentTypeScope="" ma:versionID="67cc20c53f92f115c633d9b4c8523f84">
  <xsd:schema xmlns:xsd="http://www.w3.org/2001/XMLSchema" xmlns:xs="http://www.w3.org/2001/XMLSchema" xmlns:p="http://schemas.microsoft.com/office/2006/metadata/properties" xmlns:ns2="dcf9f5ea-6d07-44b1-818f-40b206a2a831" xmlns:ns3="a74256cb-59fe-4367-8862-ea5e2301990e" targetNamespace="http://schemas.microsoft.com/office/2006/metadata/properties" ma:root="true" ma:fieldsID="32d771dc5d23c04b1b1102420b15a3ce" ns2:_="" ns3:_="">
    <xsd:import namespace="dcf9f5ea-6d07-44b1-818f-40b206a2a831"/>
    <xsd:import namespace="a74256cb-59fe-4367-8862-ea5e23019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9f5ea-6d07-44b1-818f-40b206a2a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c51ce-104e-4360-8733-a2e660b45d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256cb-59fe-4367-8862-ea5e2301990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ceb414-a892-48de-89d4-4e73f6af0ea7}" ma:internalName="TaxCatchAll" ma:showField="CatchAllData" ma:web="a74256cb-59fe-4367-8862-ea5e23019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F237F-5B08-4C1F-8D22-F7C30FDA27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D93641-6261-4480-A2D1-75E52E2D4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9f5ea-6d07-44b1-818f-40b206a2a831"/>
    <ds:schemaRef ds:uri="a74256cb-59fe-4367-8862-ea5e23019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EF949-459F-435F-B5B6-E5848A12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ND04-01-210910(S).dotx</Template>
  <TotalTime>315</TotalTime>
  <Pages>8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mr-Son</dc:creator>
  <cp:lastModifiedBy>Đức Phong Đoàn</cp:lastModifiedBy>
  <cp:revision>31</cp:revision>
  <cp:lastPrinted>2014-09-04T07:50:00Z</cp:lastPrinted>
  <dcterms:created xsi:type="dcterms:W3CDTF">2023-05-27T09:24:00Z</dcterms:created>
  <dcterms:modified xsi:type="dcterms:W3CDTF">2023-06-12T07:24:00Z</dcterms:modified>
</cp:coreProperties>
</file>